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372" w:rsidRPr="006F4E56" w:rsidRDefault="00D72372" w:rsidP="00A2504B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F4E56">
        <w:rPr>
          <w:rFonts w:ascii="Times New Roman" w:hAnsi="Times New Roman" w:cs="Times New Roman"/>
          <w:b/>
          <w:bCs/>
          <w:sz w:val="32"/>
          <w:szCs w:val="32"/>
        </w:rPr>
        <w:t>Международный Фестиваль «Звезды Нового Века» - 2018</w:t>
      </w:r>
    </w:p>
    <w:p w:rsidR="00D72372" w:rsidRPr="006F4E56" w:rsidRDefault="00D72372" w:rsidP="00A2504B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F4E56">
        <w:rPr>
          <w:rFonts w:ascii="Times New Roman" w:hAnsi="Times New Roman" w:cs="Times New Roman"/>
          <w:b/>
          <w:bCs/>
          <w:sz w:val="32"/>
          <w:szCs w:val="32"/>
        </w:rPr>
        <w:t>Творческие проекты (до 10 лет)</w:t>
      </w:r>
    </w:p>
    <w:p w:rsidR="00D72372" w:rsidRDefault="00D72372" w:rsidP="00AC032C">
      <w:pPr>
        <w:spacing w:after="0" w:line="240" w:lineRule="auto"/>
        <w:jc w:val="center"/>
        <w:rPr>
          <w:rFonts w:ascii="Times New Roman" w:hAnsi="Times New Roman" w:cs="Times New Roman"/>
          <w:w w:val="116"/>
          <w:sz w:val="28"/>
          <w:szCs w:val="28"/>
          <w:lang w:eastAsia="ru-RU"/>
        </w:rPr>
      </w:pPr>
    </w:p>
    <w:p w:rsidR="00D72372" w:rsidRDefault="00D72372" w:rsidP="00AC032C">
      <w:pPr>
        <w:spacing w:after="0" w:line="240" w:lineRule="auto"/>
        <w:jc w:val="center"/>
        <w:rPr>
          <w:rFonts w:ascii="Times New Roman" w:hAnsi="Times New Roman" w:cs="Times New Roman"/>
          <w:w w:val="116"/>
          <w:sz w:val="28"/>
          <w:szCs w:val="28"/>
          <w:lang w:eastAsia="ru-RU"/>
        </w:rPr>
      </w:pPr>
    </w:p>
    <w:p w:rsidR="00D72372" w:rsidRPr="004A26CE" w:rsidRDefault="00D72372" w:rsidP="00AC032C">
      <w:pPr>
        <w:spacing w:after="0" w:line="240" w:lineRule="auto"/>
        <w:jc w:val="center"/>
        <w:rPr>
          <w:rFonts w:ascii="Times New Roman" w:hAnsi="Times New Roman" w:cs="Times New Roman"/>
          <w:w w:val="116"/>
          <w:sz w:val="28"/>
          <w:szCs w:val="28"/>
          <w:lang w:eastAsia="ru-RU"/>
        </w:rPr>
      </w:pPr>
    </w:p>
    <w:p w:rsidR="00D72372" w:rsidRPr="004A26CE" w:rsidRDefault="00D72372" w:rsidP="00AC032C">
      <w:pPr>
        <w:spacing w:after="0" w:line="240" w:lineRule="auto"/>
        <w:jc w:val="center"/>
        <w:rPr>
          <w:rFonts w:ascii="Times New Roman" w:hAnsi="Times New Roman" w:cs="Times New Roman"/>
          <w:w w:val="116"/>
          <w:sz w:val="28"/>
          <w:szCs w:val="28"/>
          <w:lang w:eastAsia="ru-RU"/>
        </w:rPr>
      </w:pPr>
    </w:p>
    <w:p w:rsidR="00D72372" w:rsidRPr="004A26CE" w:rsidRDefault="00D72372" w:rsidP="00AC032C">
      <w:pPr>
        <w:spacing w:after="0" w:line="240" w:lineRule="auto"/>
        <w:jc w:val="center"/>
        <w:rPr>
          <w:rFonts w:ascii="Times New Roman" w:hAnsi="Times New Roman" w:cs="Times New Roman"/>
          <w:w w:val="116"/>
          <w:sz w:val="28"/>
          <w:szCs w:val="28"/>
          <w:lang w:eastAsia="ru-RU"/>
        </w:rPr>
      </w:pPr>
    </w:p>
    <w:p w:rsidR="00D72372" w:rsidRPr="004A26CE" w:rsidRDefault="00D72372" w:rsidP="00AC032C">
      <w:pPr>
        <w:spacing w:after="0" w:line="240" w:lineRule="auto"/>
        <w:jc w:val="center"/>
        <w:rPr>
          <w:rFonts w:ascii="Times New Roman" w:hAnsi="Times New Roman" w:cs="Times New Roman"/>
          <w:w w:val="116"/>
          <w:sz w:val="28"/>
          <w:szCs w:val="28"/>
          <w:lang w:eastAsia="ru-RU"/>
        </w:rPr>
      </w:pPr>
    </w:p>
    <w:p w:rsidR="00D72372" w:rsidRPr="004A26CE" w:rsidRDefault="00D72372" w:rsidP="00AC032C">
      <w:pPr>
        <w:spacing w:after="0" w:line="240" w:lineRule="auto"/>
        <w:jc w:val="center"/>
        <w:rPr>
          <w:rFonts w:ascii="Times New Roman" w:hAnsi="Times New Roman" w:cs="Times New Roman"/>
          <w:b/>
          <w:bCs/>
          <w:w w:val="116"/>
          <w:sz w:val="40"/>
          <w:szCs w:val="40"/>
          <w:lang w:eastAsia="ru-RU"/>
        </w:rPr>
      </w:pPr>
    </w:p>
    <w:p w:rsidR="00D72372" w:rsidRPr="004A26CE" w:rsidRDefault="00D72372" w:rsidP="00AC032C">
      <w:pPr>
        <w:spacing w:after="0" w:line="240" w:lineRule="auto"/>
        <w:jc w:val="center"/>
        <w:rPr>
          <w:rFonts w:ascii="Times New Roman" w:hAnsi="Times New Roman" w:cs="Times New Roman"/>
          <w:b/>
          <w:bCs/>
          <w:w w:val="116"/>
          <w:sz w:val="32"/>
          <w:szCs w:val="32"/>
          <w:lang w:eastAsia="ru-RU"/>
        </w:rPr>
      </w:pPr>
    </w:p>
    <w:p w:rsidR="00D72372" w:rsidRPr="004A26CE" w:rsidRDefault="00D72372" w:rsidP="004479D2">
      <w:pPr>
        <w:spacing w:after="0" w:line="360" w:lineRule="auto"/>
        <w:jc w:val="center"/>
        <w:rPr>
          <w:rFonts w:ascii="Times New Roman" w:hAnsi="Times New Roman" w:cs="Times New Roman"/>
          <w:b/>
          <w:bCs/>
          <w:w w:val="116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bCs/>
          <w:w w:val="116"/>
          <w:sz w:val="40"/>
          <w:szCs w:val="40"/>
          <w:lang w:eastAsia="ru-RU"/>
        </w:rPr>
        <w:t>П</w:t>
      </w:r>
      <w:r w:rsidRPr="004A26CE">
        <w:rPr>
          <w:rFonts w:ascii="Times New Roman" w:hAnsi="Times New Roman" w:cs="Times New Roman"/>
          <w:b/>
          <w:bCs/>
          <w:w w:val="116"/>
          <w:sz w:val="40"/>
          <w:szCs w:val="40"/>
          <w:lang w:eastAsia="ru-RU"/>
        </w:rPr>
        <w:t>роект:</w:t>
      </w:r>
    </w:p>
    <w:p w:rsidR="00D72372" w:rsidRPr="006F4E56" w:rsidRDefault="00D72372" w:rsidP="006F4E56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w w:val="116"/>
          <w:sz w:val="40"/>
          <w:szCs w:val="40"/>
          <w:lang w:eastAsia="ru-RU"/>
        </w:rPr>
      </w:pPr>
      <w:r w:rsidRPr="004A26CE">
        <w:rPr>
          <w:rFonts w:ascii="Times New Roman" w:hAnsi="Times New Roman" w:cs="Times New Roman"/>
          <w:b/>
          <w:bCs/>
          <w:w w:val="116"/>
          <w:sz w:val="40"/>
          <w:szCs w:val="40"/>
          <w:lang w:eastAsia="ru-RU"/>
        </w:rPr>
        <w:t>Румбокс</w:t>
      </w:r>
      <w:r w:rsidRPr="00A2504B">
        <w:rPr>
          <w:rFonts w:ascii="Times New Roman" w:hAnsi="Times New Roman" w:cs="Times New Roman"/>
          <w:b/>
          <w:bCs/>
          <w:w w:val="116"/>
          <w:sz w:val="40"/>
          <w:szCs w:val="40"/>
          <w:lang w:eastAsia="ru-RU"/>
        </w:rPr>
        <w:t xml:space="preserve"> </w:t>
      </w:r>
      <w:r w:rsidRPr="004A26CE">
        <w:rPr>
          <w:rFonts w:ascii="Times New Roman" w:hAnsi="Times New Roman" w:cs="Times New Roman"/>
          <w:b/>
          <w:bCs/>
          <w:w w:val="116"/>
          <w:sz w:val="40"/>
          <w:szCs w:val="40"/>
          <w:lang w:eastAsia="ru-RU"/>
        </w:rPr>
        <w:t>«</w:t>
      </w:r>
      <w:r w:rsidRPr="004A26CE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Кухня в</w:t>
      </w:r>
      <w:r w:rsidRPr="00A2504B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  <w:r w:rsidRPr="004A26CE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деревенском стиле»</w:t>
      </w:r>
    </w:p>
    <w:p w:rsidR="00D72372" w:rsidRPr="004A26CE" w:rsidRDefault="00D72372" w:rsidP="004479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Направление: </w:t>
      </w:r>
      <w:r w:rsidRPr="004A26CE">
        <w:rPr>
          <w:rFonts w:ascii="Times New Roman" w:hAnsi="Times New Roman" w:cs="Times New Roman"/>
          <w:sz w:val="28"/>
          <w:szCs w:val="28"/>
        </w:rPr>
        <w:t>техническое творчество</w:t>
      </w:r>
    </w:p>
    <w:p w:rsidR="00D72372" w:rsidRPr="004A26CE" w:rsidRDefault="00D72372" w:rsidP="004479D2">
      <w:pPr>
        <w:spacing w:after="0" w:line="360" w:lineRule="auto"/>
        <w:jc w:val="center"/>
        <w:rPr>
          <w:rFonts w:ascii="Times New Roman" w:hAnsi="Times New Roman" w:cs="Times New Roman"/>
          <w:w w:val="116"/>
          <w:sz w:val="40"/>
          <w:szCs w:val="40"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271.8pt;margin-top:32.9pt;width:206.25pt;height:248.7pt;z-index:251653120;visibility:visible" filled="f" stroked="f" strokeweight=".5pt">
            <v:textbox style="mso-fit-shape-to-text:t">
              <w:txbxContent>
                <w:p w:rsidR="00D72372" w:rsidRDefault="00D72372" w:rsidP="000C53C3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Автор: </w:t>
                  </w:r>
                </w:p>
                <w:p w:rsidR="00D72372" w:rsidRPr="004479D2" w:rsidRDefault="00D72372" w:rsidP="000C53C3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479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Арефьева Ксения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, 9 лет</w:t>
                  </w:r>
                </w:p>
                <w:p w:rsidR="00D72372" w:rsidRDefault="00D72372" w:rsidP="000C53C3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МАУ ДО ЦВР «Факел»</w:t>
                  </w:r>
                </w:p>
                <w:p w:rsidR="00D72372" w:rsidRPr="006756D8" w:rsidRDefault="00D72372" w:rsidP="000C53C3">
                  <w:pPr>
                    <w:pStyle w:val="NoSpacing"/>
                    <w:spacing w:line="36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6756D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п. Баранчинский                                                    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          руководитель: Гилева</w:t>
                  </w:r>
                </w:p>
                <w:p w:rsidR="00D72372" w:rsidRDefault="00D72372" w:rsidP="000C53C3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Ирина Александровна</w:t>
                  </w:r>
                </w:p>
                <w:p w:rsidR="00D72372" w:rsidRPr="006756D8" w:rsidRDefault="00D72372" w:rsidP="000C53C3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 квалификационная категория</w:t>
                  </w:r>
                </w:p>
                <w:p w:rsidR="00D72372" w:rsidRPr="00292AA7" w:rsidRDefault="00D72372" w:rsidP="000C53C3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6756D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Педагог дополнительного                                                      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       образования ЦВР «Факел»</w:t>
                  </w:r>
                  <w:r w:rsidRPr="006756D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                                                       </w:t>
                  </w:r>
                </w:p>
              </w:txbxContent>
            </v:textbox>
            <w10:wrap type="square"/>
          </v:shape>
        </w:pict>
      </w:r>
    </w:p>
    <w:p w:rsidR="00D72372" w:rsidRPr="004A26CE" w:rsidRDefault="00D72372" w:rsidP="00AC032C">
      <w:pPr>
        <w:spacing w:after="0" w:line="240" w:lineRule="auto"/>
        <w:jc w:val="both"/>
        <w:rPr>
          <w:rFonts w:ascii="Times New Roman" w:hAnsi="Times New Roman" w:cs="Times New Roman"/>
          <w:w w:val="116"/>
          <w:sz w:val="40"/>
          <w:szCs w:val="40"/>
          <w:lang w:eastAsia="ru-RU"/>
        </w:rPr>
      </w:pPr>
    </w:p>
    <w:p w:rsidR="00D72372" w:rsidRPr="004A26CE" w:rsidRDefault="00D72372" w:rsidP="00AC032C">
      <w:pPr>
        <w:spacing w:after="0" w:line="240" w:lineRule="auto"/>
        <w:jc w:val="both"/>
        <w:rPr>
          <w:rFonts w:ascii="Times New Roman" w:hAnsi="Times New Roman" w:cs="Times New Roman"/>
          <w:w w:val="116"/>
          <w:sz w:val="40"/>
          <w:szCs w:val="40"/>
          <w:lang w:eastAsia="ru-RU"/>
        </w:rPr>
      </w:pPr>
    </w:p>
    <w:p w:rsidR="00D72372" w:rsidRPr="004A26CE" w:rsidRDefault="00D72372" w:rsidP="00AC032C">
      <w:pPr>
        <w:spacing w:after="0" w:line="240" w:lineRule="auto"/>
        <w:jc w:val="both"/>
        <w:rPr>
          <w:rFonts w:ascii="Times New Roman" w:hAnsi="Times New Roman" w:cs="Times New Roman"/>
          <w:w w:val="116"/>
          <w:sz w:val="40"/>
          <w:szCs w:val="40"/>
          <w:lang w:eastAsia="ru-RU"/>
        </w:rPr>
      </w:pPr>
    </w:p>
    <w:p w:rsidR="00D72372" w:rsidRPr="004A26CE" w:rsidRDefault="00D72372" w:rsidP="00AC032C">
      <w:pPr>
        <w:spacing w:after="0" w:line="240" w:lineRule="auto"/>
        <w:jc w:val="both"/>
        <w:rPr>
          <w:rFonts w:ascii="Times New Roman" w:hAnsi="Times New Roman" w:cs="Times New Roman"/>
          <w:w w:val="116"/>
          <w:sz w:val="28"/>
          <w:szCs w:val="28"/>
          <w:lang w:eastAsia="ru-RU"/>
        </w:rPr>
      </w:pPr>
    </w:p>
    <w:p w:rsidR="00D72372" w:rsidRPr="004A26CE" w:rsidRDefault="00D72372" w:rsidP="00AC032C">
      <w:pPr>
        <w:spacing w:after="0" w:line="240" w:lineRule="auto"/>
        <w:jc w:val="both"/>
        <w:rPr>
          <w:rFonts w:ascii="Times New Roman" w:hAnsi="Times New Roman" w:cs="Times New Roman"/>
          <w:w w:val="116"/>
          <w:sz w:val="28"/>
          <w:szCs w:val="28"/>
          <w:lang w:eastAsia="ru-RU"/>
        </w:rPr>
      </w:pPr>
    </w:p>
    <w:p w:rsidR="00D72372" w:rsidRPr="004A26CE" w:rsidRDefault="00D72372" w:rsidP="00AC032C">
      <w:pPr>
        <w:spacing w:after="0" w:line="240" w:lineRule="auto"/>
        <w:jc w:val="both"/>
        <w:rPr>
          <w:rFonts w:ascii="Times New Roman" w:hAnsi="Times New Roman" w:cs="Times New Roman"/>
          <w:w w:val="116"/>
          <w:sz w:val="28"/>
          <w:szCs w:val="28"/>
          <w:lang w:eastAsia="ru-RU"/>
        </w:rPr>
      </w:pPr>
    </w:p>
    <w:p w:rsidR="00D72372" w:rsidRPr="004A26CE" w:rsidRDefault="00D72372" w:rsidP="00AC032C">
      <w:pPr>
        <w:spacing w:after="0" w:line="240" w:lineRule="auto"/>
        <w:jc w:val="both"/>
        <w:rPr>
          <w:rFonts w:ascii="Times New Roman" w:hAnsi="Times New Roman" w:cs="Times New Roman"/>
          <w:w w:val="116"/>
          <w:sz w:val="28"/>
          <w:szCs w:val="28"/>
          <w:lang w:eastAsia="ru-RU"/>
        </w:rPr>
      </w:pPr>
    </w:p>
    <w:p w:rsidR="00D72372" w:rsidRPr="004A26CE" w:rsidRDefault="00D72372" w:rsidP="00AC032C">
      <w:pPr>
        <w:spacing w:after="0" w:line="240" w:lineRule="auto"/>
        <w:jc w:val="both"/>
        <w:rPr>
          <w:rFonts w:ascii="Times New Roman" w:hAnsi="Times New Roman" w:cs="Times New Roman"/>
          <w:w w:val="116"/>
          <w:sz w:val="28"/>
          <w:szCs w:val="28"/>
          <w:lang w:eastAsia="ru-RU"/>
        </w:rPr>
      </w:pPr>
    </w:p>
    <w:p w:rsidR="00D72372" w:rsidRPr="004A26CE" w:rsidRDefault="00D72372" w:rsidP="00AC032C">
      <w:pPr>
        <w:spacing w:after="0" w:line="240" w:lineRule="auto"/>
        <w:jc w:val="both"/>
        <w:rPr>
          <w:rFonts w:ascii="Times New Roman" w:hAnsi="Times New Roman" w:cs="Times New Roman"/>
          <w:w w:val="116"/>
          <w:sz w:val="28"/>
          <w:szCs w:val="28"/>
          <w:lang w:eastAsia="ru-RU"/>
        </w:rPr>
      </w:pPr>
    </w:p>
    <w:p w:rsidR="00D72372" w:rsidRPr="004A26CE" w:rsidRDefault="00D72372" w:rsidP="00AC032C">
      <w:pPr>
        <w:spacing w:after="0" w:line="240" w:lineRule="auto"/>
        <w:jc w:val="both"/>
        <w:rPr>
          <w:rFonts w:ascii="Times New Roman" w:hAnsi="Times New Roman" w:cs="Times New Roman"/>
          <w:w w:val="116"/>
          <w:sz w:val="28"/>
          <w:szCs w:val="28"/>
          <w:lang w:eastAsia="ru-RU"/>
        </w:rPr>
      </w:pPr>
    </w:p>
    <w:p w:rsidR="00D72372" w:rsidRPr="004A26CE" w:rsidRDefault="00D72372" w:rsidP="00AC032C">
      <w:pPr>
        <w:spacing w:after="0" w:line="240" w:lineRule="auto"/>
        <w:jc w:val="both"/>
        <w:rPr>
          <w:rFonts w:ascii="Times New Roman" w:hAnsi="Times New Roman" w:cs="Times New Roman"/>
          <w:w w:val="116"/>
          <w:sz w:val="28"/>
          <w:szCs w:val="28"/>
          <w:lang w:eastAsia="ru-RU"/>
        </w:rPr>
      </w:pPr>
    </w:p>
    <w:p w:rsidR="00D72372" w:rsidRPr="004A26CE" w:rsidRDefault="00D72372" w:rsidP="00AC032C">
      <w:pPr>
        <w:spacing w:after="0" w:line="240" w:lineRule="auto"/>
        <w:jc w:val="both"/>
        <w:rPr>
          <w:rFonts w:ascii="Times New Roman" w:hAnsi="Times New Roman" w:cs="Times New Roman"/>
          <w:w w:val="116"/>
          <w:sz w:val="28"/>
          <w:szCs w:val="28"/>
          <w:lang w:eastAsia="ru-RU"/>
        </w:rPr>
      </w:pPr>
    </w:p>
    <w:p w:rsidR="00D72372" w:rsidRPr="004A26CE" w:rsidRDefault="00D72372" w:rsidP="00AC032C">
      <w:pPr>
        <w:spacing w:after="0" w:line="240" w:lineRule="auto"/>
        <w:jc w:val="both"/>
        <w:rPr>
          <w:rFonts w:ascii="Times New Roman" w:hAnsi="Times New Roman" w:cs="Times New Roman"/>
          <w:w w:val="116"/>
          <w:sz w:val="28"/>
          <w:szCs w:val="28"/>
          <w:lang w:eastAsia="ru-RU"/>
        </w:rPr>
      </w:pPr>
    </w:p>
    <w:p w:rsidR="00D72372" w:rsidRPr="004A26CE" w:rsidRDefault="00D72372" w:rsidP="00AC032C">
      <w:pPr>
        <w:spacing w:after="0" w:line="240" w:lineRule="auto"/>
        <w:jc w:val="both"/>
        <w:rPr>
          <w:rFonts w:ascii="Times New Roman" w:hAnsi="Times New Roman" w:cs="Times New Roman"/>
          <w:w w:val="116"/>
          <w:sz w:val="28"/>
          <w:szCs w:val="28"/>
          <w:lang w:eastAsia="ru-RU"/>
        </w:rPr>
      </w:pPr>
    </w:p>
    <w:p w:rsidR="00D72372" w:rsidRPr="004A26CE" w:rsidRDefault="00D72372" w:rsidP="00AC032C">
      <w:pPr>
        <w:spacing w:after="0" w:line="240" w:lineRule="auto"/>
        <w:jc w:val="both"/>
        <w:rPr>
          <w:rFonts w:ascii="Times New Roman" w:hAnsi="Times New Roman" w:cs="Times New Roman"/>
          <w:w w:val="116"/>
          <w:sz w:val="28"/>
          <w:szCs w:val="28"/>
          <w:lang w:eastAsia="ru-RU"/>
        </w:rPr>
      </w:pPr>
    </w:p>
    <w:p w:rsidR="00D72372" w:rsidRDefault="00D72372" w:rsidP="00AC032C">
      <w:pPr>
        <w:spacing w:after="0" w:line="240" w:lineRule="auto"/>
        <w:jc w:val="both"/>
        <w:rPr>
          <w:rFonts w:ascii="Times New Roman" w:hAnsi="Times New Roman" w:cs="Times New Roman"/>
          <w:w w:val="116"/>
          <w:sz w:val="28"/>
          <w:szCs w:val="28"/>
          <w:lang w:val="en-US" w:eastAsia="ru-RU"/>
        </w:rPr>
      </w:pPr>
    </w:p>
    <w:p w:rsidR="00D72372" w:rsidRDefault="00D72372" w:rsidP="00AC032C">
      <w:pPr>
        <w:spacing w:after="0" w:line="240" w:lineRule="auto"/>
        <w:jc w:val="both"/>
        <w:rPr>
          <w:rFonts w:ascii="Times New Roman" w:hAnsi="Times New Roman" w:cs="Times New Roman"/>
          <w:w w:val="116"/>
          <w:sz w:val="28"/>
          <w:szCs w:val="28"/>
          <w:lang w:val="en-US" w:eastAsia="ru-RU"/>
        </w:rPr>
      </w:pPr>
    </w:p>
    <w:p w:rsidR="00D72372" w:rsidRDefault="00D72372" w:rsidP="00AC032C">
      <w:pPr>
        <w:spacing w:after="0" w:line="240" w:lineRule="auto"/>
        <w:jc w:val="both"/>
        <w:rPr>
          <w:rFonts w:ascii="Times New Roman" w:hAnsi="Times New Roman" w:cs="Times New Roman"/>
          <w:w w:val="116"/>
          <w:sz w:val="28"/>
          <w:szCs w:val="28"/>
          <w:lang w:val="en-US" w:eastAsia="ru-RU"/>
        </w:rPr>
      </w:pPr>
    </w:p>
    <w:p w:rsidR="00D72372" w:rsidRDefault="00D72372" w:rsidP="00AC032C">
      <w:pPr>
        <w:spacing w:after="0" w:line="240" w:lineRule="auto"/>
        <w:jc w:val="both"/>
        <w:rPr>
          <w:rFonts w:ascii="Times New Roman" w:hAnsi="Times New Roman" w:cs="Times New Roman"/>
          <w:w w:val="116"/>
          <w:sz w:val="28"/>
          <w:szCs w:val="28"/>
          <w:lang w:val="en-US" w:eastAsia="ru-RU"/>
        </w:rPr>
      </w:pPr>
    </w:p>
    <w:p w:rsidR="00D72372" w:rsidRPr="00A2504B" w:rsidRDefault="00D72372" w:rsidP="00AC032C">
      <w:pPr>
        <w:spacing w:after="0" w:line="240" w:lineRule="auto"/>
        <w:jc w:val="both"/>
        <w:rPr>
          <w:rFonts w:ascii="Times New Roman" w:hAnsi="Times New Roman" w:cs="Times New Roman"/>
          <w:w w:val="116"/>
          <w:sz w:val="28"/>
          <w:szCs w:val="28"/>
          <w:lang w:val="en-US" w:eastAsia="ru-RU"/>
        </w:rPr>
      </w:pPr>
    </w:p>
    <w:p w:rsidR="00D72372" w:rsidRPr="004A26CE" w:rsidRDefault="00D72372" w:rsidP="00AC032C">
      <w:pPr>
        <w:spacing w:after="0" w:line="240" w:lineRule="auto"/>
        <w:jc w:val="both"/>
        <w:rPr>
          <w:rFonts w:ascii="Times New Roman" w:hAnsi="Times New Roman" w:cs="Times New Roman"/>
          <w:w w:val="116"/>
          <w:sz w:val="28"/>
          <w:szCs w:val="28"/>
          <w:lang w:eastAsia="ru-RU"/>
        </w:rPr>
      </w:pPr>
    </w:p>
    <w:p w:rsidR="00D72372" w:rsidRPr="004A26CE" w:rsidRDefault="00D72372" w:rsidP="00AC032C">
      <w:pPr>
        <w:spacing w:after="0" w:line="240" w:lineRule="auto"/>
        <w:jc w:val="both"/>
        <w:rPr>
          <w:rFonts w:ascii="Times New Roman" w:hAnsi="Times New Roman" w:cs="Times New Roman"/>
          <w:w w:val="116"/>
          <w:sz w:val="28"/>
          <w:szCs w:val="28"/>
          <w:lang w:eastAsia="ru-RU"/>
        </w:rPr>
      </w:pPr>
    </w:p>
    <w:p w:rsidR="00D72372" w:rsidRPr="004A26CE" w:rsidRDefault="00D72372" w:rsidP="000C53C3">
      <w:pPr>
        <w:spacing w:after="0" w:line="240" w:lineRule="auto"/>
        <w:jc w:val="center"/>
        <w:rPr>
          <w:rFonts w:ascii="Times New Roman" w:hAnsi="Times New Roman" w:cs="Times New Roman"/>
          <w:w w:val="116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w w:val="116"/>
          <w:sz w:val="28"/>
          <w:szCs w:val="28"/>
          <w:lang w:eastAsia="ru-RU"/>
        </w:rPr>
        <w:t>п. Баранчинский</w:t>
      </w:r>
    </w:p>
    <w:p w:rsidR="00D72372" w:rsidRPr="004A26CE" w:rsidRDefault="00D72372" w:rsidP="00AC032C">
      <w:pPr>
        <w:spacing w:after="0" w:line="240" w:lineRule="auto"/>
        <w:jc w:val="center"/>
        <w:rPr>
          <w:rFonts w:ascii="Times New Roman" w:hAnsi="Times New Roman" w:cs="Times New Roman"/>
          <w:w w:val="116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w w:val="116"/>
          <w:sz w:val="28"/>
          <w:szCs w:val="28"/>
          <w:lang w:eastAsia="ru-RU"/>
        </w:rPr>
        <w:t>2018 г.</w:t>
      </w:r>
      <w:r w:rsidRPr="004A26CE">
        <w:rPr>
          <w:rFonts w:ascii="Times New Roman" w:hAnsi="Times New Roman" w:cs="Times New Roman"/>
          <w:w w:val="116"/>
          <w:sz w:val="28"/>
          <w:szCs w:val="28"/>
          <w:lang w:eastAsia="ru-RU"/>
        </w:rPr>
        <w:br w:type="page"/>
      </w:r>
    </w:p>
    <w:p w:rsidR="00D72372" w:rsidRPr="004A26CE" w:rsidRDefault="00D72372" w:rsidP="007E73AB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>Содержание</w:t>
      </w:r>
    </w:p>
    <w:p w:rsidR="00D72372" w:rsidRPr="004A26CE" w:rsidRDefault="00D72372" w:rsidP="007E73AB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>Введение.……………………………………………………………………….….3</w:t>
      </w:r>
    </w:p>
    <w:p w:rsidR="00D72372" w:rsidRPr="004A26CE" w:rsidRDefault="00D72372" w:rsidP="007E73AB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A26CE">
        <w:rPr>
          <w:rFonts w:ascii="Times New Roman" w:hAnsi="Times New Roman" w:cs="Times New Roman"/>
          <w:sz w:val="28"/>
          <w:szCs w:val="28"/>
        </w:rPr>
        <w:t>. Кукольная миниатюра - румбокс……...……………………………………….5</w:t>
      </w:r>
    </w:p>
    <w:p w:rsidR="00D72372" w:rsidRPr="004A26CE" w:rsidRDefault="00D72372" w:rsidP="007E73AB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>1.1 Историческая справка………………….…………………….………..…......5</w:t>
      </w:r>
    </w:p>
    <w:p w:rsidR="00D72372" w:rsidRPr="004A26CE" w:rsidRDefault="00D72372" w:rsidP="007E73AB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>1.2 Характерные черты деревенского стиля……………………………….……7</w:t>
      </w:r>
    </w:p>
    <w:p w:rsidR="00D72372" w:rsidRPr="004A26CE" w:rsidRDefault="00D72372" w:rsidP="007E73AB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>1.3Особенности изготовления румбокс.</w:t>
      </w:r>
      <w:r w:rsidRPr="004A26CE">
        <w:rPr>
          <w:rFonts w:ascii="Times New Roman" w:hAnsi="Times New Roman" w:cs="Times New Roman"/>
          <w:sz w:val="28"/>
          <w:szCs w:val="28"/>
        </w:rPr>
        <w:t>………………………………………...8</w:t>
      </w:r>
    </w:p>
    <w:p w:rsidR="00D72372" w:rsidRPr="004A26CE" w:rsidRDefault="00D72372" w:rsidP="007E73AB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  <w:lang w:val="en-US" w:eastAsia="ru-RU"/>
        </w:rPr>
        <w:t>II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>. Практическая часть</w:t>
      </w:r>
      <w:r w:rsidRPr="004A26CE">
        <w:rPr>
          <w:rFonts w:ascii="Times New Roman" w:hAnsi="Times New Roman" w:cs="Times New Roman"/>
          <w:sz w:val="28"/>
          <w:szCs w:val="28"/>
        </w:rPr>
        <w:t>……………………………….……………….…….........10</w:t>
      </w:r>
    </w:p>
    <w:p w:rsidR="00D72372" w:rsidRPr="004A26CE" w:rsidRDefault="00D72372" w:rsidP="00C70463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>2.1 Разработка идей и вариантов оформления.…...............................................10</w:t>
      </w:r>
    </w:p>
    <w:p w:rsidR="00D72372" w:rsidRPr="004A26CE" w:rsidRDefault="00D72372" w:rsidP="007E73AB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>2.2 Процесс создания румбокса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 xml:space="preserve"> - кухня в деревенском стиле</w:t>
      </w:r>
      <w:r w:rsidRPr="004A26CE">
        <w:rPr>
          <w:rFonts w:ascii="Times New Roman" w:hAnsi="Times New Roman" w:cs="Times New Roman"/>
          <w:sz w:val="28"/>
          <w:szCs w:val="28"/>
        </w:rPr>
        <w:t>.….....................11</w:t>
      </w:r>
    </w:p>
    <w:p w:rsidR="00D72372" w:rsidRPr="004A26CE" w:rsidRDefault="00D72372" w:rsidP="007E73AB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>Заключение.……………………………………………………………………....14</w:t>
      </w:r>
    </w:p>
    <w:p w:rsidR="00D72372" w:rsidRPr="004A26CE" w:rsidRDefault="00D72372" w:rsidP="007E73AB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>Список использованной литературы. Источники информации.……………...15</w:t>
      </w:r>
    </w:p>
    <w:p w:rsidR="00D72372" w:rsidRPr="004A26CE" w:rsidRDefault="00D72372" w:rsidP="007E73AB">
      <w:pPr>
        <w:pStyle w:val="NoSpacing"/>
        <w:spacing w:line="360" w:lineRule="auto"/>
      </w:pPr>
      <w:r w:rsidRPr="004A26CE">
        <w:rPr>
          <w:rFonts w:ascii="Times New Roman" w:hAnsi="Times New Roman" w:cs="Times New Roman"/>
          <w:sz w:val="28"/>
          <w:szCs w:val="28"/>
        </w:rPr>
        <w:t>Приложение.……………………………………………………………………...16</w:t>
      </w:r>
    </w:p>
    <w:p w:rsidR="00D72372" w:rsidRPr="004A26CE" w:rsidRDefault="00D72372" w:rsidP="00F9246B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372" w:rsidRPr="004A26CE" w:rsidRDefault="00D72372" w:rsidP="00F9246B"/>
    <w:p w:rsidR="00D72372" w:rsidRPr="004A26CE" w:rsidRDefault="00D72372" w:rsidP="00292AA7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372" w:rsidRPr="004A26CE" w:rsidRDefault="00D72372" w:rsidP="00292AA7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2372" w:rsidRPr="004A26CE" w:rsidRDefault="00D72372" w:rsidP="001E58C4">
      <w:pPr>
        <w:pStyle w:val="NoSpacing"/>
        <w:spacing w:line="276" w:lineRule="auto"/>
        <w:jc w:val="right"/>
        <w:rPr>
          <w:rFonts w:ascii="Georgia" w:hAnsi="Georgia" w:cs="Georgia"/>
          <w:b/>
          <w:bCs/>
        </w:rPr>
      </w:pPr>
    </w:p>
    <w:p w:rsidR="00D72372" w:rsidRPr="004A26CE" w:rsidRDefault="00D72372" w:rsidP="001E58C4">
      <w:pPr>
        <w:pStyle w:val="NoSpacing"/>
        <w:spacing w:line="276" w:lineRule="auto"/>
        <w:jc w:val="right"/>
        <w:rPr>
          <w:rFonts w:ascii="Georgia" w:hAnsi="Georgia" w:cs="Georgia"/>
          <w:b/>
          <w:bCs/>
        </w:rPr>
      </w:pPr>
    </w:p>
    <w:p w:rsidR="00D72372" w:rsidRPr="004A26CE" w:rsidRDefault="00D72372" w:rsidP="001E58C4">
      <w:pPr>
        <w:pStyle w:val="NoSpacing"/>
        <w:spacing w:line="276" w:lineRule="auto"/>
        <w:jc w:val="right"/>
        <w:rPr>
          <w:rFonts w:ascii="Georgia" w:hAnsi="Georgia" w:cs="Georgia"/>
          <w:b/>
          <w:bCs/>
        </w:rPr>
      </w:pPr>
    </w:p>
    <w:p w:rsidR="00D72372" w:rsidRPr="004A26CE" w:rsidRDefault="00D72372" w:rsidP="001E58C4">
      <w:pPr>
        <w:pStyle w:val="NoSpacing"/>
        <w:spacing w:line="276" w:lineRule="auto"/>
        <w:jc w:val="right"/>
        <w:rPr>
          <w:rFonts w:ascii="Georgia" w:hAnsi="Georgia" w:cs="Georgia"/>
          <w:b/>
          <w:bCs/>
        </w:rPr>
      </w:pPr>
    </w:p>
    <w:p w:rsidR="00D72372" w:rsidRPr="004A26CE" w:rsidRDefault="00D72372" w:rsidP="001E58C4">
      <w:pPr>
        <w:pStyle w:val="NoSpacing"/>
        <w:spacing w:line="276" w:lineRule="auto"/>
        <w:jc w:val="right"/>
        <w:rPr>
          <w:rFonts w:ascii="Georgia" w:hAnsi="Georgia" w:cs="Georgia"/>
          <w:b/>
          <w:bCs/>
        </w:rPr>
      </w:pPr>
    </w:p>
    <w:p w:rsidR="00D72372" w:rsidRPr="004A26CE" w:rsidRDefault="00D72372" w:rsidP="001E58C4">
      <w:pPr>
        <w:pStyle w:val="NoSpacing"/>
        <w:spacing w:line="276" w:lineRule="auto"/>
        <w:jc w:val="right"/>
        <w:rPr>
          <w:rFonts w:ascii="Georgia" w:hAnsi="Georgia" w:cs="Georgia"/>
          <w:b/>
          <w:bCs/>
        </w:rPr>
      </w:pPr>
    </w:p>
    <w:p w:rsidR="00D72372" w:rsidRPr="004A26CE" w:rsidRDefault="00D72372" w:rsidP="001E58C4">
      <w:pPr>
        <w:pStyle w:val="NoSpacing"/>
        <w:spacing w:line="276" w:lineRule="auto"/>
        <w:jc w:val="right"/>
        <w:rPr>
          <w:rFonts w:ascii="Georgia" w:hAnsi="Georgia" w:cs="Georgia"/>
          <w:b/>
          <w:bCs/>
        </w:rPr>
      </w:pPr>
    </w:p>
    <w:p w:rsidR="00D72372" w:rsidRPr="004A26CE" w:rsidRDefault="00D72372" w:rsidP="001E58C4">
      <w:pPr>
        <w:pStyle w:val="NoSpacing"/>
        <w:spacing w:line="276" w:lineRule="auto"/>
        <w:jc w:val="right"/>
        <w:rPr>
          <w:rFonts w:ascii="Georgia" w:hAnsi="Georgia" w:cs="Georgia"/>
          <w:b/>
          <w:bCs/>
        </w:rPr>
      </w:pPr>
      <w:r w:rsidRPr="004A26CE">
        <w:rPr>
          <w:rFonts w:ascii="Georgia" w:hAnsi="Georgia" w:cs="Georgia"/>
          <w:b/>
          <w:bCs/>
        </w:rPr>
        <w:br w:type="page"/>
      </w:r>
    </w:p>
    <w:p w:rsidR="00D72372" w:rsidRPr="004A26CE" w:rsidRDefault="00D72372" w:rsidP="00AE3BEF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6CE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D72372" w:rsidRPr="004A26CE" w:rsidRDefault="00D72372" w:rsidP="00CD4D25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>Кукольный домик –</w:t>
      </w:r>
      <w:r w:rsidRPr="00A2504B">
        <w:rPr>
          <w:rFonts w:ascii="Times New Roman" w:hAnsi="Times New Roman" w:cs="Times New Roman"/>
          <w:sz w:val="28"/>
          <w:szCs w:val="28"/>
        </w:rPr>
        <w:t xml:space="preserve"> </w:t>
      </w:r>
      <w:r w:rsidRPr="004A26CE">
        <w:rPr>
          <w:rFonts w:ascii="Times New Roman" w:hAnsi="Times New Roman" w:cs="Times New Roman"/>
          <w:sz w:val="28"/>
          <w:szCs w:val="28"/>
        </w:rPr>
        <w:t xml:space="preserve">мечта каждой девочки. Играя с куклами, девочка готовится к взрослой жизни. Создавая мебель для своих кукол, девочка учится быть заботливой и внимательной к окружающим. Мне всегда хотелось создать свой кукольный домик, расставить в комнатах маленькую мебель, посуду и игрушки. </w:t>
      </w:r>
    </w:p>
    <w:p w:rsidR="00D72372" w:rsidRPr="004A26CE" w:rsidRDefault="00D72372" w:rsidP="005B6ABF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  <w:t>С</w:t>
      </w:r>
      <w:r w:rsidRPr="004A26CE">
        <w:rPr>
          <w:rFonts w:ascii="Times New Roman" w:hAnsi="Times New Roman" w:cs="Times New Roman"/>
          <w:sz w:val="28"/>
          <w:szCs w:val="28"/>
        </w:rPr>
        <w:t xml:space="preserve">егодня можно купить любой домик и набор мебели для него. Кажется все просто. Но стоят такие наборы дорого, и не все могут себе позволить купить такой домик. Изготовление большого дома это долгосрочный проект. Для его создания необходимо много времени, дом с нуля строят несколько лет. И необходимо много места для его размещения. 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>А это значит, что лучшим в</w:t>
      </w:r>
      <w:r w:rsidRPr="004A26CE">
        <w:rPr>
          <w:rFonts w:ascii="Times New Roman" w:hAnsi="Times New Roman" w:cs="Times New Roman"/>
          <w:sz w:val="28"/>
          <w:szCs w:val="28"/>
        </w:rPr>
        <w:t>ариантом будет создание румбокса</w:t>
      </w:r>
      <w:r w:rsidRPr="00A2504B">
        <w:rPr>
          <w:rFonts w:ascii="Times New Roman" w:hAnsi="Times New Roman" w:cs="Times New Roman"/>
          <w:sz w:val="28"/>
          <w:szCs w:val="28"/>
        </w:rPr>
        <w:t xml:space="preserve"> 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>своими руками</w:t>
      </w:r>
      <w:r w:rsidRPr="004A26CE">
        <w:rPr>
          <w:rFonts w:ascii="Times New Roman" w:hAnsi="Times New Roman" w:cs="Times New Roman"/>
          <w:sz w:val="28"/>
          <w:szCs w:val="28"/>
        </w:rPr>
        <w:t>. Румбокс это более простой вариант кукольного дома.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 xml:space="preserve"> Для работы можно использовать бросовый материалы, обрезки картона и фанеры, лоскутки ткани и материал для лепки.</w:t>
      </w:r>
      <w:r w:rsidRPr="00A250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>Домик получится в единственном экземпляре, можно реализовать свои творческие задумки. Конечный результат принесёт</w:t>
      </w:r>
      <w:r w:rsidRPr="00A250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A26CE">
        <w:rPr>
          <w:rFonts w:ascii="Times New Roman" w:hAnsi="Times New Roman" w:cs="Times New Roman"/>
          <w:sz w:val="28"/>
          <w:szCs w:val="28"/>
        </w:rPr>
        <w:t>радость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>и гордость за себя. Глядя на работу, слыша восхищен</w:t>
      </w:r>
      <w:r w:rsidRPr="004A26CE">
        <w:rPr>
          <w:rFonts w:ascii="Times New Roman" w:hAnsi="Times New Roman" w:cs="Times New Roman"/>
          <w:sz w:val="28"/>
          <w:szCs w:val="28"/>
        </w:rPr>
        <w:t>ие друзей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>, можно будет с уверенностью сказать, это все я сделала сама.</w:t>
      </w:r>
    </w:p>
    <w:p w:rsidR="00D72372" w:rsidRPr="004A26CE" w:rsidRDefault="00D72372" w:rsidP="00624B87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372" w:rsidRPr="004A26CE" w:rsidRDefault="00D72372" w:rsidP="00624B87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>Объект исследования:</w:t>
      </w:r>
      <w:r w:rsidRPr="00A2504B">
        <w:rPr>
          <w:rFonts w:ascii="Times New Roman" w:hAnsi="Times New Roman" w:cs="Times New Roman"/>
          <w:sz w:val="28"/>
          <w:szCs w:val="28"/>
        </w:rPr>
        <w:t xml:space="preserve"> </w:t>
      </w:r>
      <w:r w:rsidRPr="004A26CE">
        <w:rPr>
          <w:rFonts w:ascii="Times New Roman" w:hAnsi="Times New Roman" w:cs="Times New Roman"/>
          <w:sz w:val="28"/>
          <w:szCs w:val="28"/>
        </w:rPr>
        <w:t>румбокс - кукольный домик.</w:t>
      </w:r>
    </w:p>
    <w:p w:rsidR="00D72372" w:rsidRPr="004A26CE" w:rsidRDefault="00D72372" w:rsidP="00624B87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>Предмет исследования: кухня в деревенском стиле.</w:t>
      </w:r>
    </w:p>
    <w:p w:rsidR="00D72372" w:rsidRPr="004A26CE" w:rsidRDefault="00D72372" w:rsidP="00624B87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372" w:rsidRPr="004A26CE" w:rsidRDefault="00D72372" w:rsidP="00624B87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 xml:space="preserve">Цель работы – спроектировать и создать макет кухни в деревенском стиле. </w:t>
      </w:r>
    </w:p>
    <w:p w:rsidR="00D72372" w:rsidRPr="004A26CE" w:rsidRDefault="00D72372" w:rsidP="00624B87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>Задачи:</w:t>
      </w:r>
    </w:p>
    <w:p w:rsidR="00D72372" w:rsidRPr="004A26CE" w:rsidRDefault="00D72372" w:rsidP="00624B87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>Изучить историю происхождения кукольных домиков, их виды.</w:t>
      </w:r>
    </w:p>
    <w:p w:rsidR="00D72372" w:rsidRPr="004A26CE" w:rsidRDefault="00D72372" w:rsidP="00624B87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>Изучить технологию изготовления кукольного дома и мебели.</w:t>
      </w:r>
    </w:p>
    <w:p w:rsidR="00D72372" w:rsidRPr="004A26CE" w:rsidRDefault="00D72372" w:rsidP="00624B87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>Создать макет</w:t>
      </w:r>
      <w:r w:rsidRPr="00A2504B">
        <w:rPr>
          <w:rFonts w:ascii="Times New Roman" w:hAnsi="Times New Roman" w:cs="Times New Roman"/>
          <w:sz w:val="28"/>
          <w:szCs w:val="28"/>
        </w:rPr>
        <w:t xml:space="preserve"> </w:t>
      </w:r>
      <w:r w:rsidRPr="004A26CE">
        <w:rPr>
          <w:rFonts w:ascii="Times New Roman" w:hAnsi="Times New Roman" w:cs="Times New Roman"/>
          <w:sz w:val="28"/>
          <w:szCs w:val="28"/>
        </w:rPr>
        <w:t>кукольного дома – кухня в деревенском стиле.</w:t>
      </w:r>
    </w:p>
    <w:p w:rsidR="00D72372" w:rsidRPr="004A26CE" w:rsidRDefault="00D72372" w:rsidP="002A57BD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372" w:rsidRPr="004A26CE" w:rsidRDefault="00D72372" w:rsidP="002A57BD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 xml:space="preserve">Гипотеза: Если изучить особенности создания румбокса и кукольной мебели, то можно разработать свой собственный макет кухни в деревенском стиле.  </w:t>
      </w:r>
    </w:p>
    <w:p w:rsidR="00D72372" w:rsidRPr="004A26CE" w:rsidRDefault="00D72372" w:rsidP="009937CD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>Методы исследования: проанализировать источники информации; изучить особенности изготовления кукольной мебели; разработать свой дизайн интерьера кухни; создание макета кухня в деревенском стиле.</w:t>
      </w:r>
    </w:p>
    <w:p w:rsidR="00D72372" w:rsidRPr="004A26CE" w:rsidRDefault="00D72372" w:rsidP="00817408">
      <w:pPr>
        <w:pStyle w:val="NoSpacing"/>
        <w:spacing w:line="360" w:lineRule="auto"/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72372" w:rsidRPr="004A26CE" w:rsidRDefault="00D72372" w:rsidP="00A25357">
      <w:pPr>
        <w:pStyle w:val="NoSpacing"/>
        <w:spacing w:line="360" w:lineRule="auto"/>
        <w:jc w:val="both"/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</w:pPr>
      <w:r w:rsidRPr="004A26CE"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  <w:t xml:space="preserve">Метапредметные связи. Работа над проектом </w:t>
      </w:r>
      <w:r w:rsidRPr="004A26CE">
        <w:rPr>
          <w:rFonts w:ascii="Times New Roman" w:hAnsi="Times New Roman" w:cs="Times New Roman"/>
          <w:sz w:val="28"/>
          <w:szCs w:val="28"/>
        </w:rPr>
        <w:t xml:space="preserve">предполагает реальные взаимосвязи с предметами начальной школы: математикой, технологией, рисованием, информатикой, русским языком.  </w:t>
      </w:r>
    </w:p>
    <w:p w:rsidR="00D72372" w:rsidRPr="004A26CE" w:rsidRDefault="00D72372" w:rsidP="00817408">
      <w:pPr>
        <w:pStyle w:val="NoSpacing"/>
        <w:spacing w:line="360" w:lineRule="auto"/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72372" w:rsidRPr="004A26CE" w:rsidRDefault="00D72372" w:rsidP="00817408">
      <w:pPr>
        <w:pStyle w:val="NoSpacing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A26CE"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  <w:t>План работы:</w:t>
      </w:r>
    </w:p>
    <w:p w:rsidR="00D72372" w:rsidRPr="004A26CE" w:rsidRDefault="00D72372" w:rsidP="00817408">
      <w:pPr>
        <w:pStyle w:val="NoSpacing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>Изучить особенности кукольных домиков;</w:t>
      </w:r>
    </w:p>
    <w:p w:rsidR="00D72372" w:rsidRPr="004A26CE" w:rsidRDefault="00D72372" w:rsidP="00817408">
      <w:pPr>
        <w:pStyle w:val="NoSpacing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>Разработать свой дизайн румбокса;</w:t>
      </w:r>
    </w:p>
    <w:p w:rsidR="00D72372" w:rsidRPr="004A26CE" w:rsidRDefault="00D72372" w:rsidP="00817408">
      <w:pPr>
        <w:pStyle w:val="NoSpacing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>Подготовить</w:t>
      </w:r>
      <w:r w:rsidRPr="00A2504B">
        <w:rPr>
          <w:rFonts w:ascii="Times New Roman" w:hAnsi="Times New Roman" w:cs="Times New Roman"/>
          <w:sz w:val="28"/>
          <w:szCs w:val="28"/>
        </w:rPr>
        <w:t xml:space="preserve"> </w:t>
      </w:r>
      <w:r w:rsidRPr="004A26CE">
        <w:rPr>
          <w:rFonts w:ascii="Times New Roman" w:hAnsi="Times New Roman" w:cs="Times New Roman"/>
          <w:sz w:val="28"/>
          <w:szCs w:val="28"/>
        </w:rPr>
        <w:t>необходимые материалы и инструменты;</w:t>
      </w:r>
    </w:p>
    <w:p w:rsidR="00D72372" w:rsidRPr="004A26CE" w:rsidRDefault="00D72372" w:rsidP="00817408">
      <w:pPr>
        <w:pStyle w:val="NoSpacing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>Изготовить кукольный домик - кухня в деревенском стиле;</w:t>
      </w:r>
    </w:p>
    <w:p w:rsidR="00D72372" w:rsidRPr="004A26CE" w:rsidRDefault="00D72372" w:rsidP="00817408">
      <w:pPr>
        <w:pStyle w:val="NoSpacing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>Представить результаты проекта на научно-практической конференции.</w:t>
      </w:r>
    </w:p>
    <w:p w:rsidR="00D72372" w:rsidRPr="004A26CE" w:rsidRDefault="00D72372" w:rsidP="009937CD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br w:type="page"/>
      </w:r>
    </w:p>
    <w:p w:rsidR="00D72372" w:rsidRPr="004A26CE" w:rsidRDefault="00D72372" w:rsidP="00CB2CBE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6CE">
        <w:rPr>
          <w:rFonts w:ascii="Times New Roman" w:hAnsi="Times New Roman" w:cs="Times New Roman"/>
          <w:b/>
          <w:bCs/>
          <w:sz w:val="28"/>
          <w:szCs w:val="28"/>
        </w:rPr>
        <w:t>I. Кукольная миниатюра - румбокс</w:t>
      </w:r>
    </w:p>
    <w:p w:rsidR="00D72372" w:rsidRPr="004A26CE" w:rsidRDefault="00D72372" w:rsidP="00CB2CBE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6CE">
        <w:rPr>
          <w:rFonts w:ascii="Times New Roman" w:hAnsi="Times New Roman" w:cs="Times New Roman"/>
          <w:b/>
          <w:bCs/>
          <w:sz w:val="28"/>
          <w:szCs w:val="28"/>
        </w:rPr>
        <w:t>1.1 Историческая справка</w:t>
      </w:r>
    </w:p>
    <w:p w:rsidR="00D72372" w:rsidRPr="004A26CE" w:rsidRDefault="00D72372" w:rsidP="00A339F4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 xml:space="preserve">Румбокс–название происходит от двух английских слов: room – комната и box – коробка, то есть «комната в коробке». Это популярный вид рукоделия и болеепростой вариант миниатюры. Румбокс — это небольшая инсталляция, выполненная на маленькой площади, на ней можно разместить, отдельную комнату, или часть ее. 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 xml:space="preserve">В такой коробке - витрине, представленинтерьер реального помещения или </w:t>
      </w:r>
      <w:r w:rsidRPr="004A26CE">
        <w:rPr>
          <w:rFonts w:ascii="Times New Roman" w:hAnsi="Times New Roman" w:cs="Times New Roman"/>
          <w:sz w:val="28"/>
          <w:szCs w:val="28"/>
        </w:rPr>
        <w:t xml:space="preserve">часть улицы. [10] </w:t>
      </w:r>
    </w:p>
    <w:p w:rsidR="00D72372" w:rsidRPr="004A26CE" w:rsidRDefault="00D72372" w:rsidP="00005C0B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>До второй половины XIX века кукольные домики это символ престижа и были доступны только богатым и знатным семьям. Такие домики служили украшением интерьера и передавались по наследству. Сегодня коллекционные домики можно посмотреть в музеях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>. [2](Приложение 1)</w:t>
      </w:r>
    </w:p>
    <w:p w:rsidR="00D72372" w:rsidRPr="004A26CE" w:rsidRDefault="00D72372" w:rsidP="00D32405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 xml:space="preserve">Основой для румбоксамогут стать коробки, чайная банки,часы, лейки, чайники, корпус старого телевизора и многое другое. Для этого надо удалить переднюю стенку или сделать её прозрачной для лучшего обзора. Единых требований к румбоксу нет, только одно правило это соблюдение пропорций и масштаба. (Приложение 2) </w:t>
      </w:r>
    </w:p>
    <w:p w:rsidR="00D72372" w:rsidRPr="004A26CE" w:rsidRDefault="00D72372" w:rsidP="00005C0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>Масштаб - соотношение размера оригинала и миниатюрной копии.</w:t>
      </w:r>
    </w:p>
    <w:p w:rsidR="00D72372" w:rsidRPr="004A26CE" w:rsidRDefault="00D72372" w:rsidP="00005C0B">
      <w:pPr>
        <w:pStyle w:val="NoSpacing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>Масштаб 1:12. Самая большая коллекционная миниатюра, позволяет добиваться максимальной реалистичности.</w:t>
      </w:r>
    </w:p>
    <w:p w:rsidR="00D72372" w:rsidRPr="004A26CE" w:rsidRDefault="00D72372" w:rsidP="00005C0B">
      <w:pPr>
        <w:pStyle w:val="NoSpacing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>Миниатюра 1:24. Редкий масштаб, в два раза меньше, чем 1:12.</w:t>
      </w:r>
    </w:p>
    <w:p w:rsidR="00D72372" w:rsidRPr="004A26CE" w:rsidRDefault="00D72372" w:rsidP="00005C0B">
      <w:pPr>
        <w:pStyle w:val="NoSpacing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>Миниатюра 1:48. Трёхкомнатный одноэтажный дом, умещается на площадке 15x17 сантиметров. В таком масштабе создают сюжетные сцены и оформляют миниатюру, в чайных чашках или чайных коробках.</w:t>
      </w:r>
    </w:p>
    <w:p w:rsidR="00D72372" w:rsidRPr="004A26CE" w:rsidRDefault="00D72372" w:rsidP="00005C0B">
      <w:pPr>
        <w:pStyle w:val="NoSpacing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 xml:space="preserve">Миниатюра 1:144. «Кукольный домик для кукольного дома», миниатюра самого маленького масштаба.  </w:t>
      </w:r>
    </w:p>
    <w:p w:rsidR="00D72372" w:rsidRPr="004A26CE" w:rsidRDefault="00D72372" w:rsidP="00005C0B">
      <w:pPr>
        <w:pStyle w:val="NoSpacing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>Масштаб 1:6. и 1:8. Игровая миниатюра, для кукол Барби и др.</w:t>
      </w:r>
    </w:p>
    <w:p w:rsidR="00D72372" w:rsidRPr="004A26CE" w:rsidRDefault="00D72372" w:rsidP="00005C0B">
      <w:pPr>
        <w:pStyle w:val="NoSpacing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Style w:val="Emphasis"/>
          <w:rFonts w:ascii="Times New Roman" w:hAnsi="Times New Roman" w:cs="Times New Roman"/>
          <w:i w:val="0"/>
          <w:iCs w:val="0"/>
          <w:sz w:val="28"/>
          <w:szCs w:val="28"/>
        </w:rPr>
        <w:t>Масштаб 1:18</w:t>
      </w:r>
      <w:r w:rsidRPr="004A26CE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A26CE">
        <w:rPr>
          <w:rFonts w:ascii="Times New Roman" w:hAnsi="Times New Roman" w:cs="Times New Roman"/>
          <w:sz w:val="28"/>
          <w:szCs w:val="28"/>
        </w:rPr>
        <w:t xml:space="preserve"> Для изготовления диорам.</w:t>
      </w:r>
    </w:p>
    <w:p w:rsidR="00D72372" w:rsidRPr="004A26CE" w:rsidRDefault="00D72372" w:rsidP="00005C0B">
      <w:pPr>
        <w:pStyle w:val="NoSpacing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</w:rPr>
        <w:t>Масштаб 1:35. Используют для изготовления военной миниатюры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 xml:space="preserve"> [4]</w:t>
      </w:r>
    </w:p>
    <w:p w:rsidR="00D72372" w:rsidRPr="004A26CE" w:rsidRDefault="00D72372" w:rsidP="009E6ED5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Практическая значимость румбокса</w:t>
      </w:r>
    </w:p>
    <w:p w:rsidR="00D72372" w:rsidRPr="004A26CE" w:rsidRDefault="00D72372" w:rsidP="009E6ED5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 xml:space="preserve">Какая выгода от такого хобби? Зачем создавать домики, если ты уже не играешь в куклы? Какую пользу может принести такая миниатюра? Многие люди задают такие вопросы. Но разве всегда, все должно практичным? Есть вещи, которые созданы просто для красоты. </w:t>
      </w:r>
    </w:p>
    <w:p w:rsidR="00D72372" w:rsidRPr="004A26CE" w:rsidRDefault="00D72372" w:rsidP="0059465D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4A26CE">
        <w:rPr>
          <w:rFonts w:ascii="Times New Roman" w:hAnsi="Times New Roman" w:cs="Times New Roman"/>
          <w:sz w:val="28"/>
          <w:szCs w:val="28"/>
        </w:rPr>
        <w:t xml:space="preserve">иниатюра бывает не только декоративной, но и функциональной: 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>украшает интерьер, можно хранить мелкие предметы и сувениры, использовать как ночник, позволяет сохранить приметы времени, миниатюра может рассказать об обстановке и интерьере разных эпох. [9]</w:t>
      </w:r>
    </w:p>
    <w:p w:rsidR="00D72372" w:rsidRPr="004A26CE" w:rsidRDefault="00D72372" w:rsidP="009E6ED5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>Создавая домик своими руками, недостаточно иметь только желание. Работая над макетом, учишься многому, получаешь знания и опыт по изготовлению каркаса комнаты, учишься клеить обои и стелить паркет. Составлять чертёж мебели, сборку, окраску и многое другое.</w:t>
      </w:r>
    </w:p>
    <w:p w:rsidR="00D72372" w:rsidRPr="004A26CE" w:rsidRDefault="00D72372" w:rsidP="00A74441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 xml:space="preserve">Таким образом, начиная строительство румбокса, приходится отрабатывать навыки в разных техниках, учиться новому: строительство, черчение, шитье, лепка. 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>А так жеиспользуя бросовый материал можно создать уникальную вещь, дать вторую жизнь уже ненужным вещам.Создавая такие вещи ребёнок, не только получает удовольствие, радость от проделанной работы, но и развивает мелкую моторику и творческое мышление. [8]Кукольные дома с историей хранятся в музеях, и это очень интересно. Но есть ещё история своей семьи, если сделать дом прабабушки, бабушки или даже свой, то в будущем нашим внукам будет интересно узнать, как жили мы.</w:t>
      </w:r>
      <w:r w:rsidRPr="004A26CE">
        <w:rPr>
          <w:rFonts w:ascii="Times New Roman" w:hAnsi="Times New Roman" w:cs="Times New Roman"/>
          <w:sz w:val="28"/>
          <w:szCs w:val="28"/>
        </w:rPr>
        <w:br w:type="page"/>
      </w:r>
    </w:p>
    <w:p w:rsidR="00D72372" w:rsidRPr="004A26CE" w:rsidRDefault="00D72372" w:rsidP="0012689B">
      <w:pPr>
        <w:pStyle w:val="NoSpacing"/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1.2Характерные черты деревенского стиля</w:t>
      </w:r>
    </w:p>
    <w:p w:rsidR="00D72372" w:rsidRPr="004A26CE" w:rsidRDefault="00D72372" w:rsidP="00332E0B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 xml:space="preserve">Кухня самая любимая комната в доме, в ней всегда тепло и уютно. Именно в ней собирается вся семья и проводит много времени, сюда приглашают гостей. </w:t>
      </w:r>
      <w:r w:rsidRPr="004A26CE">
        <w:rPr>
          <w:rFonts w:ascii="Times New Roman" w:hAnsi="Times New Roman" w:cs="Times New Roman"/>
          <w:sz w:val="28"/>
          <w:szCs w:val="28"/>
        </w:rPr>
        <w:t>Основные черты в деревенском стиле – это простота, мягкость, близость к природе, тепло и уют.</w:t>
      </w:r>
    </w:p>
    <w:p w:rsidR="00D72372" w:rsidRPr="004A26CE" w:rsidRDefault="00D72372" w:rsidP="00185119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 xml:space="preserve">Дизайн кухни зависит от региона, с которым он связан географически. </w:t>
      </w:r>
      <w:r w:rsidRPr="004A26CE">
        <w:rPr>
          <w:rFonts w:ascii="Times New Roman" w:hAnsi="Times New Roman" w:cs="Times New Roman"/>
          <w:sz w:val="28"/>
          <w:szCs w:val="28"/>
        </w:rPr>
        <w:t>Национальные стили: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>кантри (родом из Англии); ковбойский (пришёл из Америки); шале (родился в Швейцарии); прованс (родина – Франция); деревенский (традиционный стиль на Руси).</w:t>
      </w:r>
    </w:p>
    <w:p w:rsidR="00D72372" w:rsidRPr="004A26CE" w:rsidRDefault="00D72372" w:rsidP="00332E0B">
      <w:pPr>
        <w:pStyle w:val="NoSpacing"/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>Деревенский стиль, сельский стиль или стиль кантри – один из самых лёгких, непринуждённых стилей интерьера.</w:t>
      </w:r>
    </w:p>
    <w:p w:rsidR="00D72372" w:rsidRPr="004A26CE" w:rsidRDefault="00D72372" w:rsidP="009E6ED5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 xml:space="preserve">Небрежность отделки. Окрашенные стены или простой рисунок на обоях, на полу - деревянные доски или линолеум. </w:t>
      </w:r>
    </w:p>
    <w:p w:rsidR="00D72372" w:rsidRPr="004A26CE" w:rsidRDefault="00D72372" w:rsidP="009E6ED5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>Цветовая палитра: все оттенки натуральных материалов, белая и пастельная гамма, спокойные тона.</w:t>
      </w:r>
    </w:p>
    <w:p w:rsidR="00D72372" w:rsidRPr="004A26CE" w:rsidRDefault="00D72372" w:rsidP="009E6ED5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>Кухонный гарнитур. Мебель должна быть массивной, грубоватой, геометрических форм, все должно быть просто и надёжно: прямоугольный стол, несколько стульев или скамейка.</w:t>
      </w:r>
    </w:p>
    <w:p w:rsidR="00D72372" w:rsidRPr="004A26CE" w:rsidRDefault="00D72372" w:rsidP="009E6ED5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 xml:space="preserve">Большое количество вещей ручной работы: вышивка, вязаные салфетки и скатерть, сшитые занавески, на полках расписная посуда, вазочки, детские поделки и рисунки, семейные фото. </w:t>
      </w:r>
    </w:p>
    <w:p w:rsidR="00D72372" w:rsidRPr="004A26CE" w:rsidRDefault="00D72372" w:rsidP="009E6ED5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>Текстиль: коврики, скатерти, тюль, красивые, узорные занавески на окнах и дверях, украшенные кружевами. На полочках кружевные или вышитые салфетки. Все это подходит под стиль кантри.</w:t>
      </w:r>
    </w:p>
    <w:p w:rsidR="00D72372" w:rsidRPr="004A26CE" w:rsidRDefault="00D72372" w:rsidP="009E6ED5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>Оформление окон: простые деревянные крашеные окна. Занавески: яркие ткани однотонные, в клеточку, полоску или с цветочками. [5]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D72372" w:rsidRPr="004A26CE" w:rsidRDefault="00D72372" w:rsidP="00AD720A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6C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1.3</w:t>
      </w:r>
      <w:r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Pr="004A26C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Особенности изготовления</w:t>
      </w:r>
      <w:r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Pr="004A26C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румбокс</w:t>
      </w:r>
    </w:p>
    <w:p w:rsidR="00D72372" w:rsidRPr="004A26CE" w:rsidRDefault="00D72372" w:rsidP="00580886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>Главная цель при строительстве румбокса – воспроизвести интерьер комнаты в мельчайших деталях. Все должно соответствовать задумке.</w:t>
      </w:r>
    </w:p>
    <w:p w:rsidR="00D72372" w:rsidRPr="004A26CE" w:rsidRDefault="00D72372" w:rsidP="004A39B7">
      <w:pPr>
        <w:pStyle w:val="NoSpacing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>Строительство и отделка жилища. Подготовить план будущего интерьера, сделать наброски самостоятельно или найти в интернете.</w:t>
      </w:r>
      <w:r w:rsidRPr="00A250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>Основу для комнаты можно купить, приспособить для этого любую</w:t>
      </w:r>
      <w:r w:rsidRPr="00A250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>ёмкость. Или построить самому, используя различные материалы – фанеру, картон.</w:t>
      </w:r>
    </w:p>
    <w:p w:rsidR="00D72372" w:rsidRPr="004A26CE" w:rsidRDefault="00D72372" w:rsidP="004A39B7">
      <w:pPr>
        <w:pStyle w:val="NoSpacing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 xml:space="preserve">Крыша - бывает съемная, стационарная или отсутствовать полностью. Можно покрыть черепицей или другим материалом. </w:t>
      </w:r>
    </w:p>
    <w:p w:rsidR="00D72372" w:rsidRPr="004A26CE" w:rsidRDefault="00D72372" w:rsidP="004A39B7">
      <w:pPr>
        <w:pStyle w:val="NoSpacing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>Декор стен. Для оклейки стен подойдут бумажные обои, бумага для оригами.</w:t>
      </w:r>
      <w:r w:rsidRPr="00A250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>Стены обклеивают с внутренней стороны комнаты. Стены можно покрасить краской, покрыть штукатуркой.</w:t>
      </w:r>
    </w:p>
    <w:p w:rsidR="00D72372" w:rsidRPr="004A26CE" w:rsidRDefault="00D72372" w:rsidP="004A39B7">
      <w:pPr>
        <w:pStyle w:val="NoSpacing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  <w:t>Полы.</w:t>
      </w:r>
      <w:r w:rsidRPr="004A26CE">
        <w:rPr>
          <w:rFonts w:ascii="Times New Roman" w:hAnsi="Times New Roman" w:cs="Times New Roman"/>
          <w:sz w:val="28"/>
          <w:szCs w:val="28"/>
        </w:rPr>
        <w:t xml:space="preserve"> Паркет можно собрать из деревянных линеек, палочек для мороженного. Постелить линолеум или заменить самоклеящейся плёнкой.</w:t>
      </w:r>
    </w:p>
    <w:p w:rsidR="00D72372" w:rsidRPr="004A26CE" w:rsidRDefault="00D72372" w:rsidP="004A39B7">
      <w:pPr>
        <w:pStyle w:val="NoSpacing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  <w:t>Окно.</w:t>
      </w:r>
      <w:r w:rsidRPr="00A2504B"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A26CE">
        <w:rPr>
          <w:rFonts w:ascii="Times New Roman" w:hAnsi="Times New Roman" w:cs="Times New Roman"/>
          <w:sz w:val="28"/>
          <w:szCs w:val="28"/>
        </w:rPr>
        <w:t>Рамы – плотный картон, имитация стекла - прозрачный пластик.</w:t>
      </w:r>
    </w:p>
    <w:p w:rsidR="00D72372" w:rsidRPr="004A26CE" w:rsidRDefault="00D72372" w:rsidP="004A39B7">
      <w:pPr>
        <w:pStyle w:val="NoSpacing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  <w:t>Дверь.</w:t>
      </w:r>
      <w:r w:rsidRPr="00A2504B"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A26CE">
        <w:rPr>
          <w:rFonts w:ascii="Times New Roman" w:hAnsi="Times New Roman" w:cs="Times New Roman"/>
          <w:sz w:val="28"/>
          <w:szCs w:val="28"/>
        </w:rPr>
        <w:t>Картон и прозрачный пластик.</w:t>
      </w:r>
    </w:p>
    <w:p w:rsidR="00D72372" w:rsidRPr="004A26CE" w:rsidRDefault="00D72372" w:rsidP="0003397A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72372" w:rsidRPr="004A26CE" w:rsidRDefault="00D72372" w:rsidP="0003397A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Мебель и декор для правдоподобности интерьера</w:t>
      </w:r>
    </w:p>
    <w:p w:rsidR="00D72372" w:rsidRPr="004A26CE" w:rsidRDefault="00D72372" w:rsidP="00580886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>Мебель необходимо создать и покрасить в соответствии с дизайном выбранного интерьера. Можно проявить фантазию и реализовать свои задумки. Это простор для творчества.</w:t>
      </w:r>
    </w:p>
    <w:p w:rsidR="00D72372" w:rsidRPr="004A26CE" w:rsidRDefault="00D72372" w:rsidP="004A39B7">
      <w:pPr>
        <w:pStyle w:val="NoSpacing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>Мебель - шкафы, полки, столы, стулья. Подойдут обрезки картона или пенопластовой плитки, шпажки или зубочистки. Спичечные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>коробки могут стать ящиками для комода. Мебельные ручки делают из бусин.</w:t>
      </w:r>
    </w:p>
    <w:p w:rsidR="00D72372" w:rsidRPr="004A26CE" w:rsidRDefault="00D72372" w:rsidP="004A39B7">
      <w:pPr>
        <w:pStyle w:val="NoSpacing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>Текстиль – шторы, покрывала, скатерти и коврики. Используют различные лоскутки ткани, единственное условие – ткань нужна однотонная или с мелким рисунком. Можно связать коврик, диванные подушки, кашпо для цветов.</w:t>
      </w:r>
    </w:p>
    <w:p w:rsidR="00D72372" w:rsidRPr="004A26CE" w:rsidRDefault="00D72372" w:rsidP="004A39B7">
      <w:pPr>
        <w:pStyle w:val="NoSpacing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>Посуда и декор. Посуду, еду, цветочные горшки, игрушки, домашних животных можно слепить из полимерной глины, массы для лепки и солёного теста. Сделать распечатку картонных коробок и склеить для разных мелочей.</w:t>
      </w:r>
      <w:r w:rsidRPr="00A250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 xml:space="preserve">Маленькие предметы быта можно делать буквально из всего. Крышки от кетчупа могут стать цветочными горшками, футляры для мелких игрушек – тарелки и крышки для кастрюли. Банки с солениями и вареньем можно сделать из конденсаторов. Посуду и мебель можно покрасить акриловыми красками, украсить росписью. </w:t>
      </w:r>
    </w:p>
    <w:p w:rsidR="00D72372" w:rsidRPr="004A26CE" w:rsidRDefault="00D72372" w:rsidP="004A39B7">
      <w:pPr>
        <w:pStyle w:val="NoSpacing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>Картины -на плотный картон наклеить марки, фантики от конфет или любой рисунок. Рамки для картин сделать из плотного картона.</w:t>
      </w:r>
    </w:p>
    <w:p w:rsidR="00D72372" w:rsidRPr="004A26CE" w:rsidRDefault="00D72372" w:rsidP="00D31E5B">
      <w:pPr>
        <w:pStyle w:val="NoSpacing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  <w:t xml:space="preserve">Светильник. </w:t>
      </w:r>
      <w:r w:rsidRPr="004A26CE">
        <w:rPr>
          <w:rFonts w:ascii="Times New Roman" w:hAnsi="Times New Roman" w:cs="Times New Roman"/>
          <w:sz w:val="28"/>
          <w:szCs w:val="28"/>
        </w:rPr>
        <w:t>Проволочный каркас, бусины, картон, ткань, цветная бумага.</w:t>
      </w:r>
    </w:p>
    <w:p w:rsidR="00D72372" w:rsidRPr="004A26CE" w:rsidRDefault="00D72372" w:rsidP="006433F2">
      <w:pPr>
        <w:pStyle w:val="NoSpacing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>Книги и журналы – распечатка настоящих книг (сканировать детские книги, уменьшить размер, распечатать и склеить). [11]</w:t>
      </w:r>
    </w:p>
    <w:p w:rsidR="00D72372" w:rsidRPr="004A26CE" w:rsidRDefault="00D72372" w:rsidP="00C954C2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2372" w:rsidRPr="004A26CE" w:rsidRDefault="00D72372" w:rsidP="00C954C2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b/>
          <w:bCs/>
          <w:sz w:val="28"/>
          <w:szCs w:val="28"/>
        </w:rPr>
        <w:t>Вывод по главе.</w:t>
      </w:r>
      <w:r w:rsidRPr="00A250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A26CE">
        <w:rPr>
          <w:rFonts w:ascii="Times New Roman" w:hAnsi="Times New Roman" w:cs="Times New Roman"/>
          <w:sz w:val="28"/>
          <w:szCs w:val="28"/>
        </w:rPr>
        <w:t xml:space="preserve">Румбокс или комната в коробке, это простой вариант кукольного дома, на его создание требуется мало времени, его можно хранить на полке или столе. В румбоксе, создают интерьер только одной комнаты. 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>Единых требований к румбоксу нет, правило только одно это соблюдение пропорций и масштаба.</w:t>
      </w:r>
      <w:r w:rsidRPr="004A26CE">
        <w:rPr>
          <w:rFonts w:ascii="Times New Roman" w:hAnsi="Times New Roman" w:cs="Times New Roman"/>
          <w:sz w:val="28"/>
          <w:szCs w:val="28"/>
        </w:rPr>
        <w:t xml:space="preserve"> Так как в миниатюре создают уменьшенные в размере предметы из реальной жизни,</w:t>
      </w:r>
    </w:p>
    <w:p w:rsidR="00D72372" w:rsidRPr="004A26CE" w:rsidRDefault="00D72372" w:rsidP="009078B3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>Деревенский стиль один из самых интересных и непринуждённых стилей интерьера.</w:t>
      </w:r>
      <w:r w:rsidRPr="00A250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A26CE">
        <w:rPr>
          <w:rFonts w:ascii="Times New Roman" w:hAnsi="Times New Roman" w:cs="Times New Roman"/>
          <w:sz w:val="28"/>
          <w:szCs w:val="28"/>
        </w:rPr>
        <w:t>Кухни в деревенском стиле наполнены простыми и нужными вещами: грубая мебель, открытые полки, пастельный цвет, салфетки, половики и т.д.</w:t>
      </w:r>
    </w:p>
    <w:p w:rsidR="00D72372" w:rsidRPr="004A26CE" w:rsidRDefault="00D72372" w:rsidP="00C954C2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>При создании</w:t>
      </w:r>
      <w:r w:rsidRPr="00A250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>румбокса</w:t>
      </w:r>
      <w:r w:rsidRPr="00A250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 xml:space="preserve">главная цель – воспроизвести интерьер комнаты в мельчайших деталях. При этом можно проявить фантазию и реализовать свои задумки. </w:t>
      </w:r>
      <w:r w:rsidRPr="004A26CE">
        <w:rPr>
          <w:rFonts w:ascii="Times New Roman" w:hAnsi="Times New Roman" w:cs="Times New Roman"/>
          <w:sz w:val="28"/>
          <w:szCs w:val="28"/>
        </w:rPr>
        <w:t>Взрослые и дети с увлечением создают миниатюрный мир.</w:t>
      </w:r>
      <w:r w:rsidRPr="00A2504B">
        <w:rPr>
          <w:rFonts w:ascii="Times New Roman" w:hAnsi="Times New Roman" w:cs="Times New Roman"/>
          <w:sz w:val="28"/>
          <w:szCs w:val="28"/>
        </w:rPr>
        <w:t xml:space="preserve"> 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>Именно здесь огромный простор для творчества.</w:t>
      </w:r>
    </w:p>
    <w:p w:rsidR="00D72372" w:rsidRPr="004A26CE" w:rsidRDefault="00D72372" w:rsidP="00AF044F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</w:rPr>
        <w:br w:type="page"/>
      </w:r>
      <w:r w:rsidRPr="004A26CE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4A26C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Практическая часть</w:t>
      </w:r>
    </w:p>
    <w:p w:rsidR="00D72372" w:rsidRPr="004A26CE" w:rsidRDefault="00D72372" w:rsidP="00B634D6">
      <w:pPr>
        <w:pStyle w:val="NoSpacing"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6CE">
        <w:rPr>
          <w:rFonts w:ascii="Times New Roman" w:hAnsi="Times New Roman" w:cs="Times New Roman"/>
          <w:b/>
          <w:bCs/>
          <w:sz w:val="28"/>
          <w:szCs w:val="28"/>
        </w:rPr>
        <w:t>2.1 Разработка идей и вариантов оформления</w:t>
      </w:r>
    </w:p>
    <w:p w:rsidR="00D72372" w:rsidRPr="004A26CE" w:rsidRDefault="00D72372" w:rsidP="008019D2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>Я поставила для себя цель</w:t>
      </w:r>
      <w:r w:rsidRPr="004A26CE">
        <w:rPr>
          <w:rFonts w:ascii="Times New Roman" w:hAnsi="Times New Roman" w:cs="Times New Roman"/>
          <w:sz w:val="28"/>
          <w:szCs w:val="28"/>
        </w:rPr>
        <w:t xml:space="preserve"> спроектировать и создать макет кухни в деревенском стиле. Для достижения цели разработала план д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>ействий:</w:t>
      </w:r>
    </w:p>
    <w:p w:rsidR="00D72372" w:rsidRPr="004A26CE" w:rsidRDefault="00D72372" w:rsidP="009A4711">
      <w:pPr>
        <w:pStyle w:val="NoSpacing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>рассмотреть варианты готового интерьера;</w:t>
      </w:r>
    </w:p>
    <w:p w:rsidR="00D72372" w:rsidRPr="004A26CE" w:rsidRDefault="00D72372" w:rsidP="009A4711">
      <w:pPr>
        <w:pStyle w:val="NoSpacing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>разработать свой проект;</w:t>
      </w:r>
    </w:p>
    <w:p w:rsidR="00D72372" w:rsidRPr="004A26CE" w:rsidRDefault="00D72372" w:rsidP="009A4711">
      <w:pPr>
        <w:pStyle w:val="NoSpacing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>подобрать материалы и инструменты;</w:t>
      </w:r>
    </w:p>
    <w:p w:rsidR="00D72372" w:rsidRPr="004A26CE" w:rsidRDefault="00D72372" w:rsidP="008019D2">
      <w:pPr>
        <w:pStyle w:val="NoSpacing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>создание макета румбокса;</w:t>
      </w:r>
    </w:p>
    <w:p w:rsidR="00D72372" w:rsidRPr="004A26CE" w:rsidRDefault="00D72372" w:rsidP="00B634D6">
      <w:pPr>
        <w:pStyle w:val="NoSpacing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>изготовить мебель, посуду, декоративные элементы.</w:t>
      </w:r>
    </w:p>
    <w:p w:rsidR="00D72372" w:rsidRPr="004A26CE" w:rsidRDefault="00D72372" w:rsidP="003027C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 xml:space="preserve">Деревенский стиль оформления дома существует в разных странах, этот стиль отличается практичностью, непосредственностью и уютом. Стиль кантри это всегда воспоминание о домике в деревне, простой жизни, комфорте и спокойствии. Рассмотрев варианты оформления кухонь в деревенском стиле разных стран, я выбрала вариант английский кантри. 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>[1]</w:t>
      </w:r>
      <w:r w:rsidRPr="004A26CE">
        <w:rPr>
          <w:rFonts w:ascii="Times New Roman" w:hAnsi="Times New Roman" w:cs="Times New Roman"/>
          <w:sz w:val="28"/>
          <w:szCs w:val="28"/>
        </w:rPr>
        <w:t xml:space="preserve"> (Приложение 3)</w:t>
      </w:r>
    </w:p>
    <w:p w:rsidR="00D72372" w:rsidRPr="004A26CE" w:rsidRDefault="00D72372" w:rsidP="00D70FFA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>Румбокс изготовлен в масштабе 1: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A26CE">
        <w:rPr>
          <w:rFonts w:ascii="Times New Roman" w:hAnsi="Times New Roman" w:cs="Times New Roman"/>
          <w:sz w:val="28"/>
          <w:szCs w:val="28"/>
        </w:rPr>
        <w:t xml:space="preserve">2, так как именно этот размер наиболее удобен. Не очень маленький и не очень большой.  Размеры: </w:t>
      </w:r>
      <w:r w:rsidRPr="004A26CE">
        <w:rPr>
          <w:rFonts w:ascii="Times New Roman" w:hAnsi="Times New Roman" w:cs="Times New Roman"/>
          <w:kern w:val="24"/>
          <w:sz w:val="28"/>
          <w:szCs w:val="28"/>
        </w:rPr>
        <w:t>ширина 42 см, глубина 23 см, высота 24 см.</w:t>
      </w:r>
      <w:r w:rsidRPr="004A26CE">
        <w:rPr>
          <w:rFonts w:ascii="Times New Roman" w:hAnsi="Times New Roman" w:cs="Times New Roman"/>
          <w:sz w:val="28"/>
          <w:szCs w:val="28"/>
        </w:rPr>
        <w:t xml:space="preserve"> Для работы использовала экологически чистые материалы и краски. ДВП, гофрокартон, переплётный картон, акриловые краски, клей ПВА, клей ПВА «Момент». (Приложение 4).</w:t>
      </w:r>
    </w:p>
    <w:p w:rsidR="00D72372" w:rsidRPr="004A26CE" w:rsidRDefault="00D72372" w:rsidP="00C70463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 xml:space="preserve">Рассмотрев разные варианты изготовления домиков, было принято решение, что у румбокса будет отсутствовать передняя стенка и крыша. (Приложение 5). При изготовлении румбокса использовались мастер-классы  мастера миниатюры: 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>Галиной Чирковой</w:t>
      </w:r>
      <w:r w:rsidRPr="00A250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>http://galchi.blogspot.ru.Посуда и декоративные элементы сделаны из бросового материала по разным мастер -классам мастеров миниатюры.</w:t>
      </w:r>
      <w:r w:rsidRPr="004A26CE">
        <w:rPr>
          <w:rFonts w:ascii="Times New Roman" w:hAnsi="Times New Roman" w:cs="Times New Roman"/>
          <w:sz w:val="28"/>
          <w:szCs w:val="28"/>
        </w:rPr>
        <w:t xml:space="preserve"> Мебель  сделана по 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>видео мастер-классам мастера миниатюры Minimini, с сайта «Ярмарка мастеров» https://www.livemaster.ru</w:t>
      </w:r>
      <w:r w:rsidRPr="004A26CE">
        <w:rPr>
          <w:rFonts w:ascii="Times New Roman" w:hAnsi="Times New Roman" w:cs="Times New Roman"/>
          <w:sz w:val="28"/>
          <w:szCs w:val="28"/>
        </w:rPr>
        <w:t>.</w:t>
      </w:r>
    </w:p>
    <w:p w:rsidR="00D72372" w:rsidRPr="004A26CE" w:rsidRDefault="00D72372" w:rsidP="00C70463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br w:type="page"/>
      </w:r>
    </w:p>
    <w:p w:rsidR="00D72372" w:rsidRPr="004A26CE" w:rsidRDefault="00D72372" w:rsidP="00A0423E">
      <w:pPr>
        <w:pStyle w:val="NoSpacing"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6CE">
        <w:rPr>
          <w:rFonts w:ascii="Times New Roman" w:hAnsi="Times New Roman" w:cs="Times New Roman"/>
          <w:b/>
          <w:bCs/>
          <w:sz w:val="28"/>
          <w:szCs w:val="28"/>
        </w:rPr>
        <w:t>2.2 Процесс создания румбокса – кухня в деревенском стиле</w:t>
      </w:r>
    </w:p>
    <w:p w:rsidR="00D72372" w:rsidRPr="004A26CE" w:rsidRDefault="00D72372" w:rsidP="00A0423E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</w:rPr>
        <w:t>Изготовления каркаса комнаты. Начертить и вырезать</w:t>
      </w:r>
      <w:r w:rsidRPr="00A2504B">
        <w:rPr>
          <w:rFonts w:ascii="Times New Roman" w:hAnsi="Times New Roman" w:cs="Times New Roman"/>
          <w:sz w:val="28"/>
          <w:szCs w:val="28"/>
        </w:rPr>
        <w:t xml:space="preserve"> </w:t>
      </w:r>
      <w:r w:rsidRPr="004A26CE">
        <w:rPr>
          <w:rFonts w:ascii="Times New Roman" w:hAnsi="Times New Roman" w:cs="Times New Roman"/>
          <w:sz w:val="28"/>
          <w:szCs w:val="28"/>
        </w:rPr>
        <w:t>из ДВП, 4 детали дома: 3 стены, пол. Проверить, чтобы все углы были 90</w:t>
      </w:r>
      <w:r w:rsidRPr="004A26CE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A26CE">
        <w:rPr>
          <w:rFonts w:ascii="Times New Roman" w:hAnsi="Times New Roman" w:cs="Times New Roman"/>
          <w:sz w:val="28"/>
          <w:szCs w:val="28"/>
        </w:rPr>
        <w:t xml:space="preserve"> градусов.</w:t>
      </w:r>
      <w:r w:rsidRPr="00A2504B">
        <w:rPr>
          <w:rFonts w:ascii="Times New Roman" w:hAnsi="Times New Roman" w:cs="Times New Roman"/>
          <w:sz w:val="28"/>
          <w:szCs w:val="28"/>
        </w:rPr>
        <w:t xml:space="preserve"> </w:t>
      </w:r>
      <w:r w:rsidRPr="004A26CE">
        <w:rPr>
          <w:rFonts w:ascii="Times New Roman" w:hAnsi="Times New Roman" w:cs="Times New Roman"/>
          <w:sz w:val="28"/>
          <w:szCs w:val="28"/>
        </w:rPr>
        <w:t>Определить расположение окна и двери, вырезать.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 xml:space="preserve"> Склеить все детали.</w:t>
      </w:r>
    </w:p>
    <w:p w:rsidR="00D72372" w:rsidRPr="004A26CE" w:rsidRDefault="00D72372" w:rsidP="00854510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41DF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5" o:spid="_x0000_i1025" type="#_x0000_t75" style="width:135.75pt;height:97.5pt;visibility:visible">
            <v:imagedata r:id="rId7" o:title=""/>
          </v:shape>
        </w:pict>
      </w:r>
      <w:r w:rsidRPr="00D141DF">
        <w:rPr>
          <w:noProof/>
          <w:lang w:eastAsia="ru-RU"/>
        </w:rPr>
        <w:pict>
          <v:shape id="Рисунок 96" o:spid="_x0000_i1026" type="#_x0000_t75" style="width:133.5pt;height:97.5pt;visibility:visible">
            <v:imagedata r:id="rId8" o:title="" croptop="7169f" cropbottom="9387f" cropleft="8609f" cropright="7225f"/>
          </v:shape>
        </w:pict>
      </w:r>
      <w:r w:rsidRPr="00D141DF">
        <w:rPr>
          <w:noProof/>
          <w:lang w:eastAsia="ru-RU"/>
        </w:rPr>
        <w:pict>
          <v:shape id="Рисунок 97" o:spid="_x0000_i1027" type="#_x0000_t75" style="width:141pt;height:98.25pt;visibility:visible">
            <v:imagedata r:id="rId9" o:title="" croptop="5477f" cropbottom="8319f"/>
          </v:shape>
        </w:pict>
      </w:r>
    </w:p>
    <w:p w:rsidR="00D72372" w:rsidRPr="004A26CE" w:rsidRDefault="00D72372" w:rsidP="005F54D5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2" o:spid="_x0000_s1027" type="#_x0000_t75" style="position:absolute;left:0;text-align:left;margin-left:359.6pt;margin-top:9.5pt;width:112.75pt;height:94.85pt;z-index:251654144;visibility:visible">
            <v:imagedata r:id="rId10" o:title="" cropbottom="1961f" cropleft="3106f" cropright="5755f"/>
            <w10:wrap type="square"/>
          </v:shape>
        </w:pic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 xml:space="preserve">Оформление наружной стороны дома. </w:t>
      </w:r>
      <w:r w:rsidRPr="004A26CE">
        <w:rPr>
          <w:rFonts w:ascii="Times New Roman" w:hAnsi="Times New Roman" w:cs="Times New Roman"/>
          <w:sz w:val="28"/>
          <w:szCs w:val="28"/>
        </w:rPr>
        <w:t>С внешней стороны дома углы закрыты полосами из переплётного картона. Окрасить стены дома снаружи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A26CE">
        <w:rPr>
          <w:rFonts w:ascii="Times New Roman" w:hAnsi="Times New Roman" w:cs="Times New Roman"/>
          <w:sz w:val="28"/>
          <w:szCs w:val="28"/>
        </w:rPr>
        <w:t xml:space="preserve">акриловыми красками. В данном случае цвет фиолетовый. </w:t>
      </w:r>
    </w:p>
    <w:p w:rsidR="00D72372" w:rsidRPr="004A26CE" w:rsidRDefault="00D72372" w:rsidP="00B84BC7">
      <w:pPr>
        <w:pStyle w:val="NoSpacing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>Внутренний декор дома. На стенах обои с рисунком. На одной стене закреплён «фартук». На полу постелен линолеум. (Приложение 5).</w:t>
      </w:r>
    </w:p>
    <w:p w:rsidR="00D72372" w:rsidRPr="004A26CE" w:rsidRDefault="00D72372" w:rsidP="00B84BC7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41DF">
        <w:rPr>
          <w:noProof/>
          <w:lang w:eastAsia="ru-RU"/>
        </w:rPr>
        <w:pict>
          <v:shape id="Рисунок 99" o:spid="_x0000_i1028" type="#_x0000_t75" style="width:141pt;height:99.75pt;visibility:visible">
            <v:imagedata r:id="rId11" o:title="" croptop="3282f" cropbottom="6537f"/>
          </v:shape>
        </w:pict>
      </w:r>
      <w:r w:rsidRPr="00D141DF">
        <w:rPr>
          <w:noProof/>
          <w:lang w:eastAsia="ru-RU"/>
        </w:rPr>
        <w:pict>
          <v:shape id="Рисунок 107" o:spid="_x0000_i1029" type="#_x0000_t75" style="width:97.5pt;height:99pt;visibility:visible">
            <v:imagedata r:id="rId12" o:title="" croptop="3497f" cropbottom="13725f" cropleft="32642f"/>
          </v:shape>
        </w:pict>
      </w: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" o:spid="_x0000_i1030" type="#_x0000_t75" style="width:122.25pt;height:100.5pt;visibility:visible">
            <v:imagedata r:id="rId13" o:title="" cropbottom="6342f"/>
          </v:shape>
        </w:pict>
      </w:r>
    </w:p>
    <w:p w:rsidR="00D72372" w:rsidRPr="004A26CE" w:rsidRDefault="00D72372" w:rsidP="00B77B9A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>Окно. Вырезать из картона две детали рамы, окрасить. Между рамами заложить прозрачную плёнку для имитации стекла. Вставить окно в оконный проем. Вырезать из переплётного картона внешнюю и внутреннюю обналичку окна,</w:t>
      </w:r>
      <w:r w:rsidRPr="00A2504B">
        <w:rPr>
          <w:rFonts w:ascii="Times New Roman" w:hAnsi="Times New Roman" w:cs="Times New Roman"/>
          <w:sz w:val="28"/>
          <w:szCs w:val="28"/>
        </w:rPr>
        <w:t xml:space="preserve"> </w:t>
      </w:r>
      <w:r w:rsidRPr="004A26CE">
        <w:rPr>
          <w:rFonts w:ascii="Times New Roman" w:hAnsi="Times New Roman" w:cs="Times New Roman"/>
          <w:sz w:val="28"/>
          <w:szCs w:val="28"/>
        </w:rPr>
        <w:t>окрасить, приклеить. Повесить</w:t>
      </w:r>
      <w:r w:rsidRPr="00A2504B">
        <w:rPr>
          <w:rFonts w:ascii="Times New Roman" w:hAnsi="Times New Roman" w:cs="Times New Roman"/>
          <w:sz w:val="28"/>
          <w:szCs w:val="28"/>
        </w:rPr>
        <w:t xml:space="preserve"> </w:t>
      </w:r>
      <w:r w:rsidRPr="004A26CE">
        <w:rPr>
          <w:rFonts w:ascii="Times New Roman" w:hAnsi="Times New Roman" w:cs="Times New Roman"/>
          <w:sz w:val="28"/>
          <w:szCs w:val="28"/>
        </w:rPr>
        <w:t>тюль и шторы, добавить декоративные элементы. Гардину закрыть карнизом.</w:t>
      </w:r>
    </w:p>
    <w:p w:rsidR="00D72372" w:rsidRPr="004A26CE" w:rsidRDefault="00D72372" w:rsidP="00B77B9A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" o:spid="_x0000_i1031" type="#_x0000_t75" style="width:108pt;height:87.75pt;rotation:90;visibility:visible">
            <v:imagedata r:id="rId14" o:title="" croptop="12728f" cropbottom="7683f" cropleft="11751f" cropright="11827f"/>
          </v:shape>
        </w:pict>
      </w: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06" o:spid="_x0000_i1032" type="#_x0000_t75" style="width:112.5pt;height:107.25pt;visibility:visible">
            <v:imagedata r:id="rId15" o:title="" croptop="5435f" cropbottom="29595f" cropleft="4664f" cropright="36847f"/>
          </v:shape>
        </w:pict>
      </w:r>
      <w:r w:rsidRPr="00167B0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11" o:spid="_x0000_i1033" type="#_x0000_t75" style="width:116.25pt;height:105pt;visibility:visible">
            <v:imagedata r:id="rId16" o:title="" croptop="1653f" cropbottom="11881f" cropleft="12276f" cropright="14155f"/>
          </v:shape>
        </w:pict>
      </w:r>
    </w:p>
    <w:p w:rsidR="00D72372" w:rsidRPr="004A26CE" w:rsidRDefault="00D72372" w:rsidP="00786922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</w:rPr>
        <w:t>Деревенская кухня наполнена простыми и нужными вещами: варочная плита, шкаф, мойка, столы</w:t>
      </w:r>
      <w:r w:rsidRPr="004A26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для приготовления еды</w:t>
      </w:r>
      <w:r w:rsidRPr="004A26CE">
        <w:rPr>
          <w:rFonts w:ascii="Times New Roman" w:hAnsi="Times New Roman" w:cs="Times New Roman"/>
          <w:sz w:val="28"/>
          <w:szCs w:val="28"/>
        </w:rPr>
        <w:t xml:space="preserve">, обеденный стол, скамьи. Для мебели, я использовала гофрокартон и переплетный картон. Основная часть мебель создана из гофрокартона, так как данный материал не требуют специальных инструментов и лёгкий в обработке. (Приложение 6) 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 xml:space="preserve">Вся мебель окрашена акрилом в оранжевый цвет, двух оттенков. </w:t>
      </w:r>
    </w:p>
    <w:p w:rsidR="00D72372" w:rsidRPr="004A26CE" w:rsidRDefault="00D72372" w:rsidP="00BA1062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7" o:spid="_x0000_s1028" type="#_x0000_t75" style="position:absolute;left:0;text-align:left;margin-left:328.45pt;margin-top:1pt;width:144.6pt;height:187.3pt;z-index:251655168;visibility:visible">
            <v:imagedata r:id="rId17" o:title="" croptop="3680f" cropbottom="5321f" cropleft="9214f"/>
            <w10:wrap type="square"/>
          </v:shape>
        </w:pict>
      </w:r>
      <w:r w:rsidRPr="004A26CE">
        <w:rPr>
          <w:rFonts w:ascii="Times New Roman" w:hAnsi="Times New Roman" w:cs="Times New Roman"/>
          <w:noProof/>
          <w:sz w:val="28"/>
          <w:szCs w:val="28"/>
          <w:lang w:eastAsia="ru-RU"/>
        </w:rPr>
        <w:t>В углу расположена плита с варочными камфорками, с</w:t>
      </w:r>
      <w:r w:rsidRPr="004A26CE">
        <w:rPr>
          <w:rFonts w:ascii="Times New Roman" w:hAnsi="Times New Roman" w:cs="Times New Roman"/>
          <w:sz w:val="28"/>
          <w:szCs w:val="28"/>
        </w:rPr>
        <w:t xml:space="preserve">боку висит полотенце. </w:t>
      </w:r>
      <w:r w:rsidRPr="004A26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Над плитой большая вытяжка. </w:t>
      </w:r>
      <w:r w:rsidRPr="004A26CE">
        <w:rPr>
          <w:rFonts w:ascii="Times New Roman" w:hAnsi="Times New Roman" w:cs="Times New Roman"/>
          <w:sz w:val="28"/>
          <w:szCs w:val="28"/>
        </w:rPr>
        <w:t>На полке декоративные тарелки и банки для специй, из картона. Чайник – крышка от клея «Титан», кастрюля – крышка от газировки.</w:t>
      </w:r>
    </w:p>
    <w:p w:rsidR="00D72372" w:rsidRPr="004A26CE" w:rsidRDefault="00D72372" w:rsidP="0037237B">
      <w:pPr>
        <w:pStyle w:val="NoSpacing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7" o:spid="_x0000_i1034" type="#_x0000_t75" style="width:149.25pt;height:59.25pt;visibility:visible">
            <v:imagedata r:id="rId18" o:title="" croptop="38892f" cropbottom="10787f" cropleft="22135f" cropright="8469f"/>
          </v:shape>
        </w:pict>
      </w: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" o:spid="_x0000_i1035" type="#_x0000_t75" style="width:69.75pt;height:60pt;visibility:visible">
            <v:imagedata r:id="rId19" o:title="" croptop="28805f" cropbottom="15777f" cropleft="39978f" cropright="5993f"/>
          </v:shape>
        </w:pict>
      </w: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9" o:spid="_x0000_i1036" type="#_x0000_t75" style="width:71.25pt;height:60pt;visibility:visible">
            <v:imagedata r:id="rId19" o:title="" croptop="27849f" cropbottom="16734f" cropleft="4776f" cropright="37046f"/>
          </v:shape>
        </w:pict>
      </w:r>
    </w:p>
    <w:p w:rsidR="00D72372" w:rsidRPr="004A26CE" w:rsidRDefault="00D72372" w:rsidP="0037237B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Рядом с плитой стоит стол для приготовления еды. </w:t>
      </w:r>
      <w:r w:rsidRPr="004A26CE">
        <w:rPr>
          <w:rFonts w:ascii="Times New Roman" w:hAnsi="Times New Roman" w:cs="Times New Roman"/>
          <w:sz w:val="28"/>
          <w:szCs w:val="28"/>
        </w:rPr>
        <w:t>Открытые полки закрыты шторкой. Тарелки – блистеры от таблеток, кухонные принадлежности из пластиковой упаковки для яиц.</w:t>
      </w:r>
    </w:p>
    <w:p w:rsidR="00D72372" w:rsidRPr="004A26CE" w:rsidRDefault="00D72372" w:rsidP="00BA1062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00" o:spid="_x0000_i1037" type="#_x0000_t75" style="width:138pt;height:105pt;visibility:visible">
            <v:imagedata r:id="rId20" o:title="" croptop="22178f" cropbottom="15772f" cropleft="18244f" cropright="19530f"/>
          </v:shape>
        </w:pict>
      </w: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0" o:spid="_x0000_i1038" type="#_x0000_t75" style="width:109.5pt;height:108.75pt;visibility:visible">
            <v:imagedata r:id="rId21" o:title="" croptop="19946f" cropbottom="11382f" cropleft="11419f" cropright="7641f"/>
          </v:shape>
        </w:pict>
      </w: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0" o:spid="_x0000_i1039" type="#_x0000_t75" style="width:103.5pt;height:82.5pt;visibility:visible">
            <v:imagedata r:id="rId22" o:title="" croptop="20007f" cropbottom="12303f" cropleft="15479f" cropright="18905f"/>
          </v:shape>
        </w:pict>
      </w: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1" o:spid="_x0000_i1040" type="#_x0000_t75" style="width:104.25pt;height:82.5pt;visibility:visible">
            <v:imagedata r:id="rId23" o:title="" croptop="25322f" cropbottom="5298f" cropleft="17218f" cropright="14273f"/>
          </v:shape>
        </w:pict>
      </w:r>
    </w:p>
    <w:p w:rsidR="00D72372" w:rsidRPr="004A26CE" w:rsidRDefault="00D72372" w:rsidP="00BA1062">
      <w:pPr>
        <w:pStyle w:val="NoSpacing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noProof/>
          <w:sz w:val="28"/>
          <w:szCs w:val="28"/>
          <w:lang w:eastAsia="ru-RU"/>
        </w:rPr>
        <w:t>Дальше стоит стол с мойкой.</w:t>
      </w:r>
    </w:p>
    <w:p w:rsidR="00D72372" w:rsidRPr="004A26CE" w:rsidRDefault="00D72372" w:rsidP="00BA1062">
      <w:pPr>
        <w:pStyle w:val="NoSpacing"/>
        <w:spacing w:line="360" w:lineRule="auto"/>
        <w:jc w:val="both"/>
        <w:rPr>
          <w:rFonts w:ascii="Times New Roman" w:hAnsi="Times New Roman" w:cs="Times New Roman"/>
          <w:snapToGrid w:val="0"/>
          <w:w w:val="0"/>
          <w:sz w:val="2"/>
          <w:szCs w:val="2"/>
          <w:u w:color="000000"/>
          <w:bdr w:val="none" w:sz="0" w:space="0" w:color="000000"/>
          <w:shd w:val="clear" w:color="000000" w:fill="000000"/>
          <w:lang/>
        </w:rPr>
      </w:pP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2" o:spid="_x0000_i1041" type="#_x0000_t75" style="width:120pt;height:149.25pt;visibility:visible">
            <v:imagedata r:id="rId24" o:title="" croptop="9018f" cropbottom="5782f" cropleft="15701f" cropright="19544f"/>
          </v:shape>
        </w:pict>
      </w: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5" o:spid="_x0000_i1042" type="#_x0000_t75" style="width:141.75pt;height:95.25pt;visibility:visible">
            <v:imagedata r:id="rId25" o:title="" croptop="14453f" cropbottom="34959f" cropleft="15167f" cropright="18272f"/>
          </v:shape>
        </w:pict>
      </w:r>
    </w:p>
    <w:p w:rsidR="00D72372" w:rsidRPr="004A26CE" w:rsidRDefault="00D72372" w:rsidP="00282E88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64" o:spid="_x0000_s1029" type="#_x0000_t75" style="position:absolute;left:0;text-align:left;margin-left:130.75pt;margin-top:-5.6pt;width:115.45pt;height:139.05pt;z-index:251658240;visibility:visible">
            <v:imagedata r:id="rId26" o:title="" croptop="6881f" cropbottom="3985f" cropleft="2954f" cropright="2082f"/>
            <w10:wrap type="square"/>
          </v:shape>
        </w:pict>
      </w:r>
      <w:r>
        <w:rPr>
          <w:noProof/>
          <w:lang w:eastAsia="ru-RU"/>
        </w:rPr>
        <w:pict>
          <v:shape id="Рисунок 16" o:spid="_x0000_s1030" type="#_x0000_t75" style="position:absolute;left:0;text-align:left;margin-left:.3pt;margin-top:-5.75pt;width:119.15pt;height:138.25pt;z-index:251657216;visibility:visible">
            <v:imagedata r:id="rId27" o:title="" croptop="15014f" cropbottom="4501f" cropleft="14209f" cropright="10440f"/>
            <w10:wrap type="square"/>
          </v:shape>
        </w:pict>
      </w:r>
      <w:r w:rsidRPr="004A26CE">
        <w:rPr>
          <w:rFonts w:ascii="Times New Roman" w:hAnsi="Times New Roman" w:cs="Times New Roman"/>
          <w:noProof/>
          <w:sz w:val="28"/>
          <w:szCs w:val="28"/>
          <w:lang w:eastAsia="ru-RU"/>
        </w:rPr>
        <w:t>В противоположном углу расположился большой шкаф.</w:t>
      </w:r>
      <w:r w:rsidRPr="004A26CE">
        <w:rPr>
          <w:rFonts w:ascii="Times New Roman" w:hAnsi="Times New Roman" w:cs="Times New Roman"/>
          <w:sz w:val="28"/>
          <w:szCs w:val="28"/>
        </w:rPr>
        <w:t xml:space="preserve"> Банки для сыпучих продуктов из прозрачных стержней, картона и конденсаторов.</w:t>
      </w:r>
    </w:p>
    <w:p w:rsidR="00D72372" w:rsidRPr="004A26CE" w:rsidRDefault="00D72372" w:rsidP="003B5239">
      <w:pPr>
        <w:pStyle w:val="NoSpacing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2372" w:rsidRPr="004A26CE" w:rsidRDefault="00D72372" w:rsidP="00D40A79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22" o:spid="_x0000_s1031" type="#_x0000_t75" style="position:absolute;left:0;text-align:left;margin-left:.3pt;margin-top:3.55pt;width:133.7pt;height:159.25pt;z-index:251656192;visibility:visible">
            <v:imagedata r:id="rId28" o:title="" croptop="19649f" cropbottom="2139f" cropleft="3906f" cropright="15624f"/>
            <w10:wrap type="square"/>
          </v:shape>
        </w:pict>
      </w:r>
      <w:r w:rsidRPr="004A26CE">
        <w:rPr>
          <w:rFonts w:ascii="Times New Roman" w:hAnsi="Times New Roman" w:cs="Times New Roman"/>
          <w:noProof/>
          <w:sz w:val="28"/>
          <w:szCs w:val="28"/>
          <w:lang w:eastAsia="ru-RU"/>
        </w:rPr>
        <w:t>Вдоль левой стены стоит стол для разделки продуктов. На вертикальной панели расположена полка для ножей.</w:t>
      </w:r>
      <w:r w:rsidRPr="00A250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A26CE">
        <w:rPr>
          <w:rFonts w:ascii="Times New Roman" w:hAnsi="Times New Roman" w:cs="Times New Roman"/>
          <w:sz w:val="28"/>
          <w:szCs w:val="28"/>
        </w:rPr>
        <w:t>Ножи, разделочные доски сделаны из переплётного картона.</w:t>
      </w:r>
    </w:p>
    <w:p w:rsidR="00D72372" w:rsidRPr="004A26CE" w:rsidRDefault="00D72372" w:rsidP="00BA1062">
      <w:pPr>
        <w:pStyle w:val="NoSpacing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8" o:spid="_x0000_i1043" type="#_x0000_t75" style="width:171pt;height:63pt;visibility:visible">
            <v:imagedata r:id="rId29" o:title="" croptop="24064f" cropbottom="18110f" cropleft="11252f" cropright="17608f"/>
          </v:shape>
        </w:pict>
      </w:r>
    </w:p>
    <w:p w:rsidR="00D72372" w:rsidRPr="004A26CE" w:rsidRDefault="00D72372" w:rsidP="00E7196E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>В центре комнаты стоит</w:t>
      </w:r>
      <w:r w:rsidRPr="00A250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 xml:space="preserve">обеденный стол и пара скамеек. </w:t>
      </w:r>
      <w:r w:rsidRPr="004A26CE">
        <w:rPr>
          <w:rFonts w:ascii="Times New Roman" w:hAnsi="Times New Roman" w:cs="Times New Roman"/>
          <w:sz w:val="28"/>
          <w:szCs w:val="28"/>
        </w:rPr>
        <w:t xml:space="preserve">Стол 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 xml:space="preserve">накрыт к чаепитию. </w:t>
      </w:r>
      <w:r w:rsidRPr="004A26CE">
        <w:rPr>
          <w:rFonts w:ascii="Times New Roman" w:hAnsi="Times New Roman" w:cs="Times New Roman"/>
          <w:sz w:val="28"/>
          <w:szCs w:val="28"/>
        </w:rPr>
        <w:t xml:space="preserve">Продукты слеплены из полимерной глины и холодного фарфора. </w:t>
      </w:r>
    </w:p>
    <w:p w:rsidR="00D72372" w:rsidRPr="004A26CE" w:rsidRDefault="00D72372" w:rsidP="00BA1062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67B0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9" o:spid="_x0000_i1044" type="#_x0000_t75" style="width:154.5pt;height:101.25pt;visibility:visible">
            <v:imagedata r:id="rId30" o:title="" croptop="13001f" cropbottom="7397f" cropleft="8202f" cropright="5961f"/>
          </v:shape>
        </w:pict>
      </w:r>
      <w:r w:rsidRPr="00167B0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24" o:spid="_x0000_i1045" type="#_x0000_t75" style="width:154.5pt;height:102pt;visibility:visible">
            <v:imagedata r:id="rId31" o:title="" croptop="8273f"/>
          </v:shape>
        </w:pict>
      </w: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046" type="#_x0000_t75" style="width:75pt;height:81pt;visibility:visible">
            <v:imagedata r:id="rId32" o:title="" croptop="18135f" cropbottom="25140f" cropleft="27564f" cropright="23261f"/>
          </v:shape>
        </w:pict>
      </w:r>
    </w:p>
    <w:p w:rsidR="00D72372" w:rsidRPr="004A26CE" w:rsidRDefault="00D72372" w:rsidP="00A25357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2372" w:rsidRPr="004A26CE" w:rsidRDefault="00D72372" w:rsidP="00A25357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b/>
          <w:bCs/>
          <w:sz w:val="28"/>
          <w:szCs w:val="28"/>
        </w:rPr>
        <w:t>Вывод по главе.</w:t>
      </w:r>
      <w:r w:rsidRPr="00A250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 xml:space="preserve">Изучив все особенности оформления интерьера в деревенском стиле, я разработала свой дизайн деревенской кухни. В своей работе я использовала доступные материалы и инструменты: это гофрокартон, переплетный картон, бросовый материал. Так как именно эти материалы лёгкие в обработке и не требуют сложных инструментов. </w:t>
      </w:r>
    </w:p>
    <w:p w:rsidR="00D72372" w:rsidRPr="004A26CE" w:rsidRDefault="00D72372" w:rsidP="003B5239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>Я сделала свой румбокс – кухня в деревенском стиле в масштабе 1/12. Постаралась учесть и создать все, что необходимо для кухни, плита, мойка, столы для приготовления еды, обеденный стол, скамьи и шкаф, посуда и декор. (Приложение 4)</w:t>
      </w:r>
    </w:p>
    <w:p w:rsidR="00D72372" w:rsidRPr="004A26CE" w:rsidRDefault="00D72372" w:rsidP="004A26CE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br w:type="page"/>
      </w:r>
      <w:r w:rsidRPr="004A26CE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D72372" w:rsidRPr="004A26CE" w:rsidRDefault="00D72372" w:rsidP="004A26CE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 xml:space="preserve">Кукольный домик, это мечта любой девочки. Большой мир в маленьком размере, такие вещи приносят большую радость. Мне захотелось создать свой домик, это кухня в деревенском стиле. 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>Деревенский стиль простой и интересный стиль интерьера.</w:t>
      </w:r>
      <w:r w:rsidRPr="00A250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A26CE">
        <w:rPr>
          <w:rFonts w:ascii="Times New Roman" w:hAnsi="Times New Roman" w:cs="Times New Roman"/>
          <w:sz w:val="28"/>
          <w:szCs w:val="28"/>
        </w:rPr>
        <w:t xml:space="preserve">Кухни в деревенском стиле наполнены простыми и нужными вещами: грубая мебель, открытые полки, пастельный цвет, салфетки, половики и т.д. </w:t>
      </w:r>
    </w:p>
    <w:p w:rsidR="00D72372" w:rsidRPr="004A26CE" w:rsidRDefault="00D72372" w:rsidP="004A26CE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</w:rPr>
        <w:t xml:space="preserve">Работая над макетом в течение 7 месяцев, я поняла, что реализация всех этапов проекта, это большой труд. Работая над одним макетом, приходится использовать разные виды рукоделия, учиться чему-то новому. 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 xml:space="preserve">Я узнала, что раньше кукольные домики были игрушками для взрослых, и стоили она очень дорого. </w:t>
      </w:r>
      <w:r w:rsidRPr="004A26CE">
        <w:rPr>
          <w:rFonts w:ascii="Times New Roman" w:hAnsi="Times New Roman" w:cs="Times New Roman"/>
          <w:sz w:val="28"/>
          <w:szCs w:val="28"/>
        </w:rPr>
        <w:t xml:space="preserve">Изучая историю, особенности создания кукольных домиков и кукольной мебели, можно расширить свой кругозор. Создавая все элементы кухни, учишься вниманию и терпению. Так как 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>единых требований к румбоксу нет, то можно проявить фантазию и реализовать свои задумки.</w:t>
      </w:r>
    </w:p>
    <w:p w:rsidR="00D72372" w:rsidRPr="004A26CE" w:rsidRDefault="00D72372" w:rsidP="004A26C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26CE">
        <w:rPr>
          <w:rFonts w:ascii="Times New Roman" w:hAnsi="Times New Roman" w:cs="Times New Roman"/>
          <w:sz w:val="28"/>
          <w:szCs w:val="28"/>
          <w:lang w:eastAsia="ru-RU"/>
        </w:rPr>
        <w:t xml:space="preserve">Для изготовления </w:t>
      </w:r>
      <w:r w:rsidRPr="004A26CE">
        <w:rPr>
          <w:rFonts w:ascii="Times New Roman" w:hAnsi="Times New Roman" w:cs="Times New Roman"/>
          <w:sz w:val="28"/>
          <w:szCs w:val="28"/>
        </w:rPr>
        <w:t xml:space="preserve">интерьера </w:t>
      </w:r>
      <w:r w:rsidRPr="004A26CE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использовала три материала – картон, текстиль, бросовый материал. </w:t>
      </w:r>
      <w:r w:rsidRPr="004A26CE">
        <w:rPr>
          <w:rFonts w:ascii="Times New Roman" w:hAnsi="Times New Roman" w:cs="Times New Roman"/>
          <w:sz w:val="28"/>
          <w:szCs w:val="28"/>
        </w:rPr>
        <w:t xml:space="preserve">Я научилась работать с гофрокартоном, вырезать, окрашивать и оклеивать, узнала его достоинства и недостатки. </w:t>
      </w:r>
    </w:p>
    <w:p w:rsidR="00D72372" w:rsidRPr="004A26CE" w:rsidRDefault="00D72372" w:rsidP="004A26CE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>Моя гипотеза подтвердилась, если внимательно изучать чужой опыт, то можно разработать и создать свой макет домика в любом</w:t>
      </w:r>
      <w:r>
        <w:rPr>
          <w:rFonts w:ascii="Times New Roman" w:hAnsi="Times New Roman" w:cs="Times New Roman"/>
          <w:sz w:val="28"/>
          <w:szCs w:val="28"/>
        </w:rPr>
        <w:t xml:space="preserve"> стиле.</w:t>
      </w:r>
    </w:p>
    <w:p w:rsidR="00D72372" w:rsidRPr="004A26CE" w:rsidRDefault="00D72372" w:rsidP="00C60C4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>Я добилась своей цели, создала кухню в деревенском стиле. Создавая свой домик, я получила много положительных эмоций, знания и опыт. Работая над этим проектом, я уже задумала новый, это будет деревенская изба.</w:t>
      </w:r>
      <w:r w:rsidRPr="004A26CE">
        <w:rPr>
          <w:rFonts w:ascii="Times New Roman" w:hAnsi="Times New Roman" w:cs="Times New Roman"/>
          <w:sz w:val="28"/>
          <w:szCs w:val="28"/>
        </w:rPr>
        <w:br w:type="page"/>
      </w:r>
    </w:p>
    <w:p w:rsidR="00D72372" w:rsidRPr="004A26CE" w:rsidRDefault="00D72372" w:rsidP="00C60DC5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6CE">
        <w:rPr>
          <w:rFonts w:ascii="Times New Roman" w:hAnsi="Times New Roman" w:cs="Times New Roman"/>
          <w:b/>
          <w:bCs/>
          <w:sz w:val="28"/>
          <w:szCs w:val="28"/>
        </w:rPr>
        <w:t>Список использованной литературы. Источники информации</w:t>
      </w:r>
    </w:p>
    <w:p w:rsidR="00D72372" w:rsidRPr="00C60DC5" w:rsidRDefault="00D72372" w:rsidP="00C60DC5">
      <w:pPr>
        <w:pStyle w:val="NoSpacing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60DC5">
        <w:rPr>
          <w:rFonts w:ascii="Times New Roman" w:hAnsi="Times New Roman" w:cs="Times New Roman"/>
          <w:b/>
          <w:bCs/>
          <w:sz w:val="28"/>
          <w:szCs w:val="28"/>
        </w:rPr>
        <w:t>Литература.</w:t>
      </w:r>
    </w:p>
    <w:p w:rsidR="00D72372" w:rsidRPr="004A26CE" w:rsidRDefault="00D72372" w:rsidP="00C60DC5">
      <w:pPr>
        <w:pStyle w:val="NoSpacing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>Назарова Г.И. Нащокинский домик. [Текст] / Г.И. Назарова, Издательство «Аврора». Санкт-Петербург, 2000, 65 стр. ил.</w:t>
      </w:r>
    </w:p>
    <w:p w:rsidR="00D72372" w:rsidRPr="00C60DC5" w:rsidRDefault="00D72372" w:rsidP="00C60DC5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2372" w:rsidRPr="00C60DC5" w:rsidRDefault="00D72372" w:rsidP="00C60DC5">
      <w:pPr>
        <w:pStyle w:val="NoSpacing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60DC5">
        <w:rPr>
          <w:rFonts w:ascii="Times New Roman" w:hAnsi="Times New Roman" w:cs="Times New Roman"/>
          <w:b/>
          <w:bCs/>
          <w:sz w:val="28"/>
          <w:szCs w:val="28"/>
        </w:rPr>
        <w:t>Сайты в Интернете.</w:t>
      </w:r>
    </w:p>
    <w:p w:rsidR="00D72372" w:rsidRPr="008575E1" w:rsidRDefault="00D72372" w:rsidP="008575E1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5E1">
        <w:rPr>
          <w:rFonts w:ascii="Times New Roman" w:hAnsi="Times New Roman" w:cs="Times New Roman"/>
          <w:sz w:val="28"/>
          <w:szCs w:val="28"/>
        </w:rPr>
        <w:t>Баровская Алена. История возникновения кукольной миниатюры [Электронный ресурс] Алена Баровская - Режим доступа: https://www.livemaster.ru. Дата доступа 5.10.17</w:t>
      </w:r>
    </w:p>
    <w:p w:rsidR="00D72372" w:rsidRPr="008575E1" w:rsidRDefault="00D72372" w:rsidP="008575E1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5E1">
        <w:rPr>
          <w:rFonts w:ascii="Times New Roman" w:hAnsi="Times New Roman" w:cs="Times New Roman"/>
          <w:sz w:val="28"/>
          <w:szCs w:val="28"/>
        </w:rPr>
        <w:t>Где живут мишки? В румбоксе. [Электронный ресурс] Мастерская предметов декора интерьерные игрушки - Режим доступа: http://lovelypuppets.ru. Дата доступа 15.11.17</w:t>
      </w:r>
    </w:p>
    <w:p w:rsidR="00D72372" w:rsidRPr="008575E1" w:rsidRDefault="00D72372" w:rsidP="008575E1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5E1">
        <w:rPr>
          <w:rFonts w:ascii="Times New Roman" w:hAnsi="Times New Roman" w:cs="Times New Roman"/>
          <w:sz w:val="28"/>
          <w:szCs w:val="28"/>
        </w:rPr>
        <w:t>Кукольные домики и масштаб кукольных миниатюр. [Электронный ресурс] Режим доступа - http://www.toybytoy.com/mini. Дата доступа 22.10.17</w:t>
      </w:r>
    </w:p>
    <w:p w:rsidR="00D72372" w:rsidRPr="008575E1" w:rsidRDefault="00D72372" w:rsidP="008575E1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5E1">
        <w:rPr>
          <w:rFonts w:ascii="Times New Roman" w:hAnsi="Times New Roman" w:cs="Times New Roman"/>
          <w:sz w:val="28"/>
          <w:szCs w:val="28"/>
        </w:rPr>
        <w:t>Мастер Minimini . Видео мастер-класс: Мастерим шкаф для кукол. Делаем миниатюрный комод для кукол. Делаем миниатюрный стульчик для кормления. - [Электронный ресурс] Режим доступа: https://www.livemaster.ru. Дата доступа 8.12.17</w:t>
      </w:r>
    </w:p>
    <w:p w:rsidR="00D72372" w:rsidRPr="008575E1" w:rsidRDefault="00D72372" w:rsidP="008575E1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5E1">
        <w:rPr>
          <w:rFonts w:ascii="Times New Roman" w:hAnsi="Times New Roman" w:cs="Times New Roman"/>
          <w:sz w:val="28"/>
          <w:szCs w:val="28"/>
        </w:rPr>
        <w:t>Новикова Татьяна. Румбокс что это такое? [Электронный ресурс] Татьяна Новикова. - Режим доступа: http://hobbyall.ru. Дата доступа 28.09.17</w:t>
      </w:r>
    </w:p>
    <w:p w:rsidR="00D72372" w:rsidRPr="008575E1" w:rsidRDefault="00D72372" w:rsidP="008575E1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5E1">
        <w:rPr>
          <w:rFonts w:ascii="Times New Roman" w:hAnsi="Times New Roman" w:cs="Times New Roman"/>
          <w:sz w:val="28"/>
          <w:szCs w:val="28"/>
        </w:rPr>
        <w:t>Хобби для влюбленных в миниатюры – румбокс для кукол. [Электронный ресурс] - Режим доступа: http://zhenskie-uvlecheniya.ruДата доступа 12.01.18</w:t>
      </w:r>
    </w:p>
    <w:p w:rsidR="00D72372" w:rsidRDefault="00D72372" w:rsidP="008575E1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5E1">
        <w:rPr>
          <w:rFonts w:ascii="Times New Roman" w:hAnsi="Times New Roman" w:cs="Times New Roman"/>
          <w:sz w:val="28"/>
          <w:szCs w:val="28"/>
        </w:rPr>
        <w:t>Чиркова Галина. МК румбокс. [Электронный ресурс] Галина Чиркова - Режим доступа: http://galchi.blogspot.ru. Дата доступа 20.01.18</w:t>
      </w:r>
    </w:p>
    <w:p w:rsidR="00D72372" w:rsidRPr="008575E1" w:rsidRDefault="00D72372" w:rsidP="008575E1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5E1">
        <w:rPr>
          <w:rFonts w:ascii="Times New Roman" w:hAnsi="Times New Roman" w:cs="Times New Roman"/>
          <w:sz w:val="28"/>
          <w:szCs w:val="28"/>
        </w:rPr>
        <w:t>Ярмарка мастеров. Румбоксы и мебель. Мастер-Классы. [Электронный ресурс] - Режим доступа: ttps://www.livemaster.ru Дата доступа 18.12.17</w:t>
      </w:r>
    </w:p>
    <w:p w:rsidR="00D72372" w:rsidRDefault="00D72372" w:rsidP="00C60DC5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2372" w:rsidRPr="00C60DC5" w:rsidRDefault="00D72372" w:rsidP="00C60DC5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2372" w:rsidRPr="00C60DC5" w:rsidRDefault="00D72372" w:rsidP="00C60DC5">
      <w:pPr>
        <w:pStyle w:val="NoSpacing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60DC5">
        <w:rPr>
          <w:rFonts w:ascii="Times New Roman" w:hAnsi="Times New Roman" w:cs="Times New Roman"/>
          <w:b/>
          <w:bCs/>
          <w:sz w:val="28"/>
          <w:szCs w:val="28"/>
        </w:rPr>
        <w:t xml:space="preserve">Иллюстрации. </w:t>
      </w:r>
    </w:p>
    <w:p w:rsidR="00D72372" w:rsidRPr="004A26CE" w:rsidRDefault="00D72372" w:rsidP="008575E1">
      <w:pPr>
        <w:pStyle w:val="NoSpacing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>15 потрясающих идей для создания кухни своей мечты. [Электронный ресурс] Режим доступа: http://www.novate.ru. Дата доступа 8.11.17</w:t>
      </w:r>
    </w:p>
    <w:p w:rsidR="00D72372" w:rsidRPr="00C60DC5" w:rsidRDefault="00D72372" w:rsidP="008575E1">
      <w:pPr>
        <w:pStyle w:val="NoSpacing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>Баровская Алена. История возникновения кукольной миниатюры [Электронный ресурс] Алена Баровская - Режим доступа: https://www.livemaster.ru. Дата доступа 5.10.17</w:t>
      </w:r>
    </w:p>
    <w:p w:rsidR="00D72372" w:rsidRDefault="00D72372" w:rsidP="008575E1">
      <w:pPr>
        <w:pStyle w:val="NoSpacing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DC5">
        <w:rPr>
          <w:rFonts w:ascii="Times New Roman" w:hAnsi="Times New Roman" w:cs="Times New Roman"/>
          <w:sz w:val="28"/>
          <w:szCs w:val="28"/>
        </w:rPr>
        <w:t>Коллекционная кукольная миниатюра. [Электронный ресурс] Режим доступа: http://www.miniartdom.ru/ru/master-klassy Дата доступа 12.11. 2017</w:t>
      </w:r>
    </w:p>
    <w:p w:rsidR="00D72372" w:rsidRPr="004A26CE" w:rsidRDefault="00D72372" w:rsidP="008575E1">
      <w:pPr>
        <w:pStyle w:val="NoSpacing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>Кухня в деревенском стиле и её дизайн.  [Электронный ресурс] Режим доступа: http://akuhnja.com. Дата доступа 8.10.17</w:t>
      </w:r>
    </w:p>
    <w:p w:rsidR="00D72372" w:rsidRDefault="00D72372" w:rsidP="008575E1">
      <w:pPr>
        <w:pStyle w:val="NoSpacing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CE">
        <w:rPr>
          <w:rFonts w:ascii="Times New Roman" w:hAnsi="Times New Roman" w:cs="Times New Roman"/>
          <w:sz w:val="28"/>
          <w:szCs w:val="28"/>
        </w:rPr>
        <w:t>Назарова Г.И. Нащокинский домик. [Текст] / Г.И. Назарова, Издательство «Аврора». Санкт-Петербург, 2000, 65 стр. ил.</w:t>
      </w:r>
    </w:p>
    <w:p w:rsidR="00D72372" w:rsidRDefault="00D72372" w:rsidP="008575E1">
      <w:pPr>
        <w:pStyle w:val="NoSpacing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 из личного архива участника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72372" w:rsidRDefault="00D72372" w:rsidP="00E668CE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372" w:rsidRPr="00502F25" w:rsidRDefault="00D72372" w:rsidP="00E668CE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372" w:rsidRPr="00502F25" w:rsidRDefault="00D72372" w:rsidP="00E668CE">
      <w:pPr>
        <w:pStyle w:val="NoSpacing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D72372" w:rsidRPr="00502F25" w:rsidRDefault="00D72372" w:rsidP="00E668CE">
      <w:pPr>
        <w:pStyle w:val="NoSpacing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D72372" w:rsidRPr="00502F25" w:rsidRDefault="00D72372" w:rsidP="00E668CE">
      <w:pPr>
        <w:pStyle w:val="NoSpacing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D72372" w:rsidRPr="00502F25" w:rsidRDefault="00D72372" w:rsidP="00E668CE">
      <w:pPr>
        <w:pStyle w:val="NoSpacing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D72372" w:rsidRPr="00502F25" w:rsidRDefault="00D72372" w:rsidP="00E668CE">
      <w:pPr>
        <w:pStyle w:val="NoSpacing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D72372" w:rsidRPr="00502F25" w:rsidRDefault="00D72372" w:rsidP="00E668CE">
      <w:pPr>
        <w:pStyle w:val="NoSpacing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D72372" w:rsidRPr="00502F25" w:rsidRDefault="00D72372" w:rsidP="00E668CE">
      <w:pPr>
        <w:pStyle w:val="NoSpacing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D72372" w:rsidRPr="00502F25" w:rsidRDefault="00D72372" w:rsidP="00E668CE">
      <w:pPr>
        <w:pStyle w:val="NoSpacing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D72372" w:rsidRPr="00502F25" w:rsidRDefault="00D72372" w:rsidP="00E668CE">
      <w:pPr>
        <w:pStyle w:val="NoSpacing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D72372" w:rsidRPr="00502F25" w:rsidRDefault="00D72372" w:rsidP="00E668CE">
      <w:pPr>
        <w:pStyle w:val="NoSpacing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502F25">
        <w:rPr>
          <w:rFonts w:ascii="Times New Roman" w:hAnsi="Times New Roman" w:cs="Times New Roman"/>
          <w:b/>
          <w:bCs/>
          <w:sz w:val="72"/>
          <w:szCs w:val="72"/>
        </w:rPr>
        <w:t>Приложение</w:t>
      </w:r>
    </w:p>
    <w:p w:rsidR="00D72372" w:rsidRPr="00502F25" w:rsidRDefault="00D72372" w:rsidP="00E668CE">
      <w:pPr>
        <w:pStyle w:val="NoSpacing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D72372" w:rsidRPr="00502F25" w:rsidRDefault="00D72372" w:rsidP="00E668CE">
      <w:pPr>
        <w:pStyle w:val="NoSpacing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D72372" w:rsidRPr="00502F25" w:rsidRDefault="00D72372" w:rsidP="00E668CE">
      <w:pPr>
        <w:pStyle w:val="NoSpacing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D72372" w:rsidRPr="00502F25" w:rsidRDefault="00D72372" w:rsidP="00E668CE">
      <w:pPr>
        <w:pStyle w:val="NoSpacing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D72372" w:rsidRPr="00502F25" w:rsidRDefault="00D72372" w:rsidP="00E668CE">
      <w:pPr>
        <w:pStyle w:val="NoSpacing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D72372" w:rsidRPr="00502F25" w:rsidRDefault="00D72372" w:rsidP="00E668CE">
      <w:pPr>
        <w:pStyle w:val="NoSpacing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D72372" w:rsidRPr="00502F25" w:rsidRDefault="00D72372" w:rsidP="00E668CE">
      <w:pPr>
        <w:pStyle w:val="NoSpacing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D72372" w:rsidRPr="00502F25" w:rsidRDefault="00D72372" w:rsidP="00E668CE">
      <w:pPr>
        <w:pStyle w:val="NoSpacing"/>
        <w:jc w:val="center"/>
        <w:rPr>
          <w:sz w:val="28"/>
          <w:szCs w:val="28"/>
          <w:lang w:eastAsia="ru-RU"/>
        </w:rPr>
      </w:pPr>
      <w:r w:rsidRPr="00502F25">
        <w:rPr>
          <w:rFonts w:ascii="Times New Roman" w:hAnsi="Times New Roman" w:cs="Times New Roman"/>
          <w:b/>
          <w:bCs/>
          <w:sz w:val="48"/>
          <w:szCs w:val="48"/>
        </w:rPr>
        <w:br w:type="page"/>
      </w:r>
    </w:p>
    <w:p w:rsidR="00D72372" w:rsidRPr="00502F25" w:rsidRDefault="00D72372" w:rsidP="00E668CE">
      <w:pPr>
        <w:pStyle w:val="NoSpacing"/>
        <w:spacing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502F25">
        <w:rPr>
          <w:rFonts w:ascii="Times New Roman" w:hAnsi="Times New Roman" w:cs="Times New Roman"/>
          <w:sz w:val="28"/>
          <w:szCs w:val="28"/>
          <w:lang w:eastAsia="ru-RU"/>
        </w:rPr>
        <w:t>Приложение 1</w:t>
      </w:r>
    </w:p>
    <w:p w:rsidR="00D72372" w:rsidRPr="00502F25" w:rsidRDefault="00D72372" w:rsidP="00E668CE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02F2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История возникновения кукольной миниатюры</w:t>
      </w:r>
    </w:p>
    <w:p w:rsidR="00D72372" w:rsidRPr="00502F25" w:rsidRDefault="00D72372" w:rsidP="00E668CE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2F25">
        <w:rPr>
          <w:rFonts w:ascii="Times New Roman" w:hAnsi="Times New Roman" w:cs="Times New Roman"/>
          <w:sz w:val="28"/>
          <w:szCs w:val="28"/>
          <w:lang w:eastAsia="ru-RU"/>
        </w:rPr>
        <w:t>В Европе увлечение домиками началось в 16 веке.</w:t>
      </w:r>
      <w:r w:rsidRPr="00A250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>Самый первый дом, был создан в 1558 г., по заказу баварского герцога Альберта V для дочери. Он был создан в готическом стил</w:t>
      </w:r>
      <w:r>
        <w:rPr>
          <w:rFonts w:ascii="Times New Roman" w:hAnsi="Times New Roman" w:cs="Times New Roman"/>
          <w:sz w:val="28"/>
          <w:szCs w:val="28"/>
          <w:lang w:eastAsia="ru-RU"/>
        </w:rPr>
        <w:t>е, в нем было 4 этажа, 63 окна,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 xml:space="preserve"> 17 дверей,  зал для танцев, швейная и ванная комнаты. Дом уничтожен во время пожара. </w:t>
      </w:r>
    </w:p>
    <w:p w:rsidR="00D72372" w:rsidRPr="00502F25" w:rsidRDefault="00D72372" w:rsidP="00E668CE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2F25">
        <w:rPr>
          <w:rFonts w:ascii="Times New Roman" w:hAnsi="Times New Roman" w:cs="Times New Roman"/>
          <w:sz w:val="28"/>
          <w:szCs w:val="28"/>
          <w:lang w:eastAsia="ru-RU"/>
        </w:rPr>
        <w:t xml:space="preserve">«Монплезир», кукольный город княгини Августы Доротеи фон Шварцбург (1666–1751). Он находится в Арнштадте, в Тюрингии. В нем </w:t>
      </w:r>
      <w:r>
        <w:rPr>
          <w:rFonts w:ascii="Times New Roman" w:hAnsi="Times New Roman" w:cs="Times New Roman"/>
          <w:sz w:val="28"/>
          <w:szCs w:val="28"/>
          <w:lang w:eastAsia="ru-RU"/>
        </w:rPr>
        <w:t>находится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 xml:space="preserve">: около двадцати домов, восьмидесяти комнат и четырехсот кукол. Куклы -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принцесса и принц, ремесленники и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 xml:space="preserve"> продавцы, придворные и нищие.</w:t>
      </w:r>
    </w:p>
    <w:p w:rsidR="00D72372" w:rsidRPr="00502F25" w:rsidRDefault="00D72372" w:rsidP="00E668CE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" o:spid="_x0000_i1047" type="#_x0000_t75" alt="румбокс" style="width:206.25pt;height:162pt;visibility:visible">
            <v:imagedata r:id="rId33" o:title=""/>
          </v:shape>
        </w:pict>
      </w:r>
      <w:r w:rsidRPr="00167B01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pict>
          <v:shape id="Рисунок 7" o:spid="_x0000_i1048" type="#_x0000_t75" alt="миниатюра" style="width:236.25pt;height:162.75pt;visibility:visible">
            <v:imagedata r:id="rId34" o:title=""/>
          </v:shape>
        </w:pict>
      </w:r>
    </w:p>
    <w:p w:rsidR="00D72372" w:rsidRPr="00502F25" w:rsidRDefault="00D72372" w:rsidP="00E668CE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2F2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Дом №21. Кабинет фарфора                 Дом №20. Танцевальный вечер </w:t>
      </w:r>
    </w:p>
    <w:p w:rsidR="00D72372" w:rsidRPr="00502F25" w:rsidRDefault="00D72372" w:rsidP="00E668CE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2F25">
        <w:rPr>
          <w:rFonts w:ascii="Times New Roman" w:hAnsi="Times New Roman" w:cs="Times New Roman"/>
          <w:sz w:val="28"/>
          <w:szCs w:val="28"/>
          <w:lang w:eastAsia="ru-RU"/>
        </w:rPr>
        <w:t xml:space="preserve">Искусство изготовления кукольных домов зародилось в Германии, Голландии и Англии. </w:t>
      </w: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>иниатюрные дома служили и украшением и практическим руководством. В начале ХVII в. при помощи миниатюрных домов, барышень обучали искусству ведения домашнего хозяйства. [1]</w:t>
      </w:r>
    </w:p>
    <w:p w:rsidR="00D72372" w:rsidRDefault="00D72372" w:rsidP="00E668CE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2F25">
        <w:rPr>
          <w:rFonts w:ascii="Times New Roman" w:hAnsi="Times New Roman" w:cs="Times New Roman"/>
          <w:sz w:val="28"/>
          <w:szCs w:val="28"/>
          <w:lang w:eastAsia="ru-RU"/>
        </w:rPr>
        <w:t>В17 веке кукольные дома становятся популярными. Дома с обстановкой, посудой и домашней утварью, сделанные по заказу богатых горожан, обходились в целое состояние. Предметы интерьера отличаются от реальных только масштабом.Для домов делали резную мебель, расшивали подушечки, изготавливали серебряные подсвечники, и много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 xml:space="preserve"> друг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ое. </w:t>
      </w:r>
    </w:p>
    <w:p w:rsidR="00D72372" w:rsidRPr="00502F25" w:rsidRDefault="00D72372" w:rsidP="00E668CE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2F25">
        <w:rPr>
          <w:rFonts w:ascii="Times New Roman" w:hAnsi="Times New Roman" w:cs="Times New Roman"/>
          <w:sz w:val="28"/>
          <w:szCs w:val="28"/>
          <w:lang w:eastAsia="ru-RU"/>
        </w:rPr>
        <w:t>Самы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 xml:space="preserve"> элегантны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 xml:space="preserve"> дома, сделаны ремесленниками в Голландии. Знатные дамы, 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оздавали интерьеры в 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>шкафах - «кабинетах». Кукольными домами голландцы гордились больше, чем собственным жилищем.</w:t>
      </w:r>
    </w:p>
    <w:p w:rsidR="00D72372" w:rsidRDefault="00D72372" w:rsidP="00E668CE">
      <w:pPr>
        <w:pStyle w:val="NoSpacing"/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8" o:spid="_x0000_s1032" type="#_x0000_t75" alt="https://cs3.livemaster.ru/zhurnalfoto/a/e/a/140820172713.jpg" style="position:absolute;left:0;text-align:left;margin-left:161.7pt;margin-top:6.3pt;width:168.3pt;height:157.3pt;z-index:251661312;visibility:visible">
            <v:imagedata r:id="rId35" o:title=""/>
            <w10:wrap type="square"/>
          </v:shape>
        </w:pict>
      </w:r>
      <w:r>
        <w:rPr>
          <w:noProof/>
          <w:lang w:eastAsia="ru-RU"/>
        </w:rPr>
        <w:pict>
          <v:shape id="Рисунок 13" o:spid="_x0000_s1033" type="#_x0000_t75" alt="история кукольного дома" style="position:absolute;left:0;text-align:left;margin-left:-.3pt;margin-top:6.3pt;width:147.35pt;height:157.25pt;z-index:251660288;visibility:visible">
            <v:imagedata r:id="rId36" o:title="" croptop="6736f" cropbottom="1766f"/>
            <w10:wrap type="square"/>
          </v:shape>
        </w:pict>
      </w:r>
      <w:r w:rsidRPr="00502F2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Кукольный дом NostellPriory</w:t>
      </w:r>
    </w:p>
    <w:p w:rsidR="00D72372" w:rsidRDefault="00D72372" w:rsidP="00E668CE">
      <w:pPr>
        <w:pStyle w:val="NoSpacing"/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02F2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 доме 9 комнат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D72372" w:rsidRDefault="00D72372" w:rsidP="00E668CE">
      <w:pPr>
        <w:pStyle w:val="NoSpacing"/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02F2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Дата создания: 1735-40 гг.,</w:t>
      </w:r>
    </w:p>
    <w:p w:rsidR="00D72372" w:rsidRDefault="00D72372" w:rsidP="00E668CE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72372" w:rsidRPr="00502F25" w:rsidRDefault="00D72372" w:rsidP="00E668CE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72372" w:rsidRPr="00502F25" w:rsidRDefault="00D72372" w:rsidP="00E668CE">
      <w:pPr>
        <w:pStyle w:val="NoSpacing"/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4" o:spid="_x0000_s1034" type="#_x0000_t75" alt="https://cs3.livemaster.ru/zhurnalfoto/7/8/d/140820172713.jpg" style="position:absolute;left:0;text-align:left;margin-left:-.3pt;margin-top:0;width:238.5pt;height:142.25pt;z-index:251662336;visibility:visible">
            <v:imagedata r:id="rId37" o:title="" cropbottom="4999f"/>
            <w10:wrap type="square"/>
          </v:shape>
        </w:pict>
      </w:r>
    </w:p>
    <w:p w:rsidR="00D72372" w:rsidRDefault="00D72372" w:rsidP="00E668CE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02F2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RegencyVilla 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D72372" w:rsidRDefault="00D72372" w:rsidP="00E668CE">
      <w:pPr>
        <w:pStyle w:val="NoSpacing"/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02F2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Дата постройки: 1889 год.  Сделано в Англии.</w:t>
      </w:r>
    </w:p>
    <w:p w:rsidR="00D72372" w:rsidRDefault="00D72372" w:rsidP="00E668CE">
      <w:pPr>
        <w:pStyle w:val="NoSpacing"/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D72372" w:rsidRDefault="00D72372" w:rsidP="00E668CE">
      <w:pPr>
        <w:pStyle w:val="NoSpacing"/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D72372" w:rsidRPr="00502F25" w:rsidRDefault="00D72372" w:rsidP="00E668CE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8" o:spid="_x0000_s1035" type="#_x0000_t75" alt="https://cs3.livemaster.ru/zhurnalfoto/f/2/9/140820172713.jpg" style="position:absolute;left:0;text-align:left;margin-left:292.5pt;margin-top:106.05pt;width:176.2pt;height:220.1pt;z-index:251659264;visibility:visible">
            <v:imagedata r:id="rId38" o:title=""/>
            <w10:wrap type="square"/>
          </v:shape>
        </w:pic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>В Англии кукольн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ые дома использоваться для игр, они 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>повторяли настоящий дом во всем, вплоть до кладки черепицы. Тогда стали выпускать дом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 xml:space="preserve"> с пластиковой мебелью. Использование дешевых материалов снизило стоимость кукольных домов и уже многие могли позволить себе </w:t>
      </w:r>
      <w:r>
        <w:rPr>
          <w:rFonts w:ascii="Times New Roman" w:hAnsi="Times New Roman" w:cs="Times New Roman"/>
          <w:sz w:val="28"/>
          <w:szCs w:val="28"/>
          <w:lang w:eastAsia="ru-RU"/>
        </w:rPr>
        <w:t>его покупку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72372" w:rsidRDefault="00D72372" w:rsidP="00E668CE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2F25">
        <w:rPr>
          <w:rFonts w:ascii="Times New Roman" w:hAnsi="Times New Roman" w:cs="Times New Roman"/>
          <w:sz w:val="28"/>
          <w:szCs w:val="28"/>
          <w:lang w:eastAsia="ru-RU"/>
        </w:rPr>
        <w:t>Миниатюрный дворец королевы Марии, хран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ится 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 xml:space="preserve">в Виндзорском замке, -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это 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 xml:space="preserve">национальная реликвия Британии -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был подарен 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>в 1924 году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72372" w:rsidRPr="00502F25" w:rsidRDefault="00D72372" w:rsidP="00E668CE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2F25">
        <w:rPr>
          <w:rFonts w:ascii="Times New Roman" w:hAnsi="Times New Roman" w:cs="Times New Roman"/>
          <w:sz w:val="28"/>
          <w:szCs w:val="28"/>
          <w:lang w:eastAsia="ru-RU"/>
        </w:rPr>
        <w:t xml:space="preserve">Кукольный дворец выполнен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под руководством 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>придворн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ого архитектора Эдвина Лютенса. Дворецимеет размеры 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 xml:space="preserve">2,5 метра в длину, 1,5 метра в ширину и </w:t>
      </w:r>
      <w:r>
        <w:rPr>
          <w:rFonts w:ascii="Times New Roman" w:hAnsi="Times New Roman" w:cs="Times New Roman"/>
          <w:sz w:val="28"/>
          <w:szCs w:val="28"/>
          <w:lang w:eastAsia="ru-RU"/>
        </w:rPr>
        <w:t>1,5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 xml:space="preserve"> в высоту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 xml:space="preserve"> создавался четыре </w:t>
      </w:r>
      <w:r>
        <w:rPr>
          <w:rFonts w:ascii="Times New Roman" w:hAnsi="Times New Roman" w:cs="Times New Roman"/>
          <w:sz w:val="28"/>
          <w:szCs w:val="28"/>
          <w:lang w:eastAsia="ru-RU"/>
        </w:rPr>
        <w:t>года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 xml:space="preserve"> мастерами разных специальностей. </w:t>
      </w:r>
    </w:p>
    <w:p w:rsidR="00D72372" w:rsidRPr="003053D4" w:rsidRDefault="00D72372" w:rsidP="00E668CE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2F25">
        <w:rPr>
          <w:rFonts w:ascii="Times New Roman" w:hAnsi="Times New Roman" w:cs="Times New Roman"/>
          <w:sz w:val="28"/>
          <w:szCs w:val="28"/>
          <w:lang w:eastAsia="ru-RU"/>
        </w:rPr>
        <w:t>Самый известный в России кукольный дом - «Нащокинский домик», выполненн по заказу Па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вла ВоиновичаНащокина. Над 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 xml:space="preserve"> домиком трудил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>сь мно</w:t>
      </w:r>
      <w:r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 xml:space="preserve"> мастеров. </w:t>
      </w: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 xml:space="preserve">ояль работы Вирта - на нем палочками можно </w:t>
      </w:r>
      <w:r>
        <w:rPr>
          <w:rFonts w:ascii="Times New Roman" w:hAnsi="Times New Roman" w:cs="Times New Roman"/>
          <w:sz w:val="28"/>
          <w:szCs w:val="28"/>
          <w:lang w:eastAsia="ru-RU"/>
        </w:rPr>
        <w:t>сыграть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>пьесы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 xml:space="preserve"> Раздвижной обеденный стол - выполнен мастером Гамбсом. Посуда из хрусталя и фарфора для сервировки стола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создана 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 xml:space="preserve">лучшим заводам России. </w:t>
      </w:r>
      <w:r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>ом обошёлся хозяину в 40 тысяч рублей!</w:t>
      </w:r>
      <w:r w:rsidRPr="003053D4">
        <w:rPr>
          <w:rFonts w:ascii="Times New Roman" w:hAnsi="Times New Roman" w:cs="Times New Roman"/>
          <w:sz w:val="28"/>
          <w:szCs w:val="28"/>
          <w:lang w:eastAsia="ru-RU"/>
        </w:rPr>
        <w:t xml:space="preserve"> [1]</w:t>
      </w:r>
    </w:p>
    <w:p w:rsidR="00D72372" w:rsidRPr="00502F25" w:rsidRDefault="00D72372" w:rsidP="00E668CE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141DF">
        <w:rPr>
          <w:noProof/>
          <w:lang w:eastAsia="ru-RU"/>
        </w:rPr>
        <w:pict>
          <v:shape id="Рисунок 19" o:spid="_x0000_i1049" type="#_x0000_t75" alt="http://pics.livejournal.com/crossford/pic/0002r8qs" style="width:228pt;height:162.75pt;visibility:visible">
            <v:imagedata r:id="rId39" o:title="" croptop="6490f" cropbottom="1583f" cropleft="6044f" cropright="1024f"/>
          </v:shape>
        </w:pict>
      </w: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0" o:spid="_x0000_i1050" type="#_x0000_t75" alt="https://cs3.livemaster.ru/zhurnalfoto/c/b/f/140820172713.jpg" style="width:137.25pt;height:160.5pt;visibility:visible">
            <v:imagedata r:id="rId40" o:title="" croptop="3124f"/>
          </v:shape>
        </w:pict>
      </w:r>
    </w:p>
    <w:p w:rsidR="00D72372" w:rsidRPr="00502F25" w:rsidRDefault="00D72372" w:rsidP="00E668CE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1" o:spid="_x0000_i1051" type="#_x0000_t75" style="width:182.25pt;height:147pt;visibility:visible">
            <v:imagedata r:id="rId41" o:title=""/>
          </v:shape>
        </w:pict>
      </w:r>
      <w:r w:rsidRPr="00D141DF">
        <w:rPr>
          <w:noProof/>
          <w:lang w:eastAsia="ru-RU"/>
        </w:rPr>
        <w:pict>
          <v:shape id="Рисунок 23" o:spid="_x0000_i1052" type="#_x0000_t75" alt="http://pics.livejournal.com/crossford/pic/0002twp3" style="width:219pt;height:146.25pt;visibility:visible">
            <v:imagedata r:id="rId42" o:title=""/>
          </v:shape>
        </w:pict>
      </w:r>
    </w:p>
    <w:p w:rsidR="00D72372" w:rsidRPr="00502F25" w:rsidRDefault="00D72372" w:rsidP="00E668CE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2F25">
        <w:t>(«Нащокинский домик». Гостиная. 1830-е гг. Всероссийский музей А.С. Пушкина. Санкт-Петербург)</w:t>
      </w:r>
    </w:p>
    <w:p w:rsidR="00D72372" w:rsidRPr="00502F25" w:rsidRDefault="00D72372" w:rsidP="00E668CE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2F25">
        <w:rPr>
          <w:rFonts w:ascii="Times New Roman" w:hAnsi="Times New Roman" w:cs="Times New Roman"/>
          <w:sz w:val="28"/>
          <w:szCs w:val="28"/>
          <w:lang w:eastAsia="ru-RU"/>
        </w:rPr>
        <w:t>Кукольные дома - это часть «культуры миниатюр», и коллекционеры крошечных кукол и жилищ называют себя «miniaturists» — миниатюристы.</w:t>
      </w:r>
    </w:p>
    <w:p w:rsidR="00D72372" w:rsidRPr="00502F25" w:rsidRDefault="00D72372" w:rsidP="00E668CE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2F25">
        <w:rPr>
          <w:rFonts w:ascii="Times New Roman" w:hAnsi="Times New Roman" w:cs="Times New Roman"/>
          <w:sz w:val="28"/>
          <w:szCs w:val="28"/>
          <w:lang w:eastAsia="ru-RU"/>
        </w:rPr>
        <w:t>Кукольные дома отражали вкусы и увлечения своей эпохи. Интерьеры повторяли изысканные художественные решения. Благодаря сохранившимся домикам можно увидеть не только красивые залы для пышных приемов и дорогое убранство комнат, но и как выглядели помещения для слуг, комнаты, где няни занимались с детьми. «</w:t>
      </w:r>
      <w:r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 xml:space="preserve">астывшее мгновение» комнат кукольного домика разных стран и эпох </w:t>
      </w:r>
      <w:r>
        <w:rPr>
          <w:rFonts w:ascii="Times New Roman" w:hAnsi="Times New Roman" w:cs="Times New Roman"/>
          <w:sz w:val="28"/>
          <w:szCs w:val="28"/>
          <w:lang w:eastAsia="ru-RU"/>
        </w:rPr>
        <w:t>это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 xml:space="preserve"> наглядн</w:t>
      </w:r>
      <w:r>
        <w:rPr>
          <w:rFonts w:ascii="Times New Roman" w:hAnsi="Times New Roman" w:cs="Times New Roman"/>
          <w:sz w:val="28"/>
          <w:szCs w:val="28"/>
          <w:lang w:eastAsia="ru-RU"/>
        </w:rPr>
        <w:t>ое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 xml:space="preserve"> пособие, рассматривая которое, потомки могут лучше понять и почувствовать прошлое.</w:t>
      </w:r>
    </w:p>
    <w:p w:rsidR="00D72372" w:rsidRPr="00502F25" w:rsidRDefault="00D72372" w:rsidP="00E668CE">
      <w:pPr>
        <w:pStyle w:val="NoSpacing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 xml:space="preserve">охранившиеся </w:t>
      </w:r>
      <w:r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>укольные домики, находятся в раз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ных музеях мира, 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 xml:space="preserve"> они отражаю</w:t>
      </w:r>
      <w:r>
        <w:rPr>
          <w:rFonts w:ascii="Times New Roman" w:hAnsi="Times New Roman" w:cs="Times New Roman"/>
          <w:sz w:val="28"/>
          <w:szCs w:val="28"/>
          <w:lang w:eastAsia="ru-RU"/>
        </w:rPr>
        <w:t>т время, в которое были созданы</w:t>
      </w:r>
      <w:r w:rsidRPr="00502F25">
        <w:rPr>
          <w:rFonts w:ascii="Times New Roman" w:hAnsi="Times New Roman" w:cs="Times New Roman"/>
          <w:sz w:val="28"/>
          <w:szCs w:val="28"/>
          <w:lang w:eastAsia="ru-RU"/>
        </w:rPr>
        <w:t xml:space="preserve"> и сами являются миниатюрными музеями.[1]</w:t>
      </w:r>
    </w:p>
    <w:p w:rsidR="00D72372" w:rsidRPr="00502F25" w:rsidRDefault="00D72372" w:rsidP="00E668CE">
      <w:pPr>
        <w:pStyle w:val="NoSpacing"/>
        <w:jc w:val="right"/>
        <w:rPr>
          <w:rFonts w:ascii="Times New Roman" w:hAnsi="Times New Roman" w:cs="Times New Roman"/>
          <w:sz w:val="28"/>
          <w:szCs w:val="28"/>
        </w:rPr>
      </w:pPr>
      <w:r w:rsidRPr="00502F25">
        <w:rPr>
          <w:rFonts w:ascii="Times New Roman" w:hAnsi="Times New Roman" w:cs="Times New Roman"/>
          <w:sz w:val="28"/>
          <w:szCs w:val="28"/>
        </w:rPr>
        <w:t>Приложение 2</w:t>
      </w:r>
    </w:p>
    <w:p w:rsidR="00D72372" w:rsidRPr="00502F25" w:rsidRDefault="00D72372" w:rsidP="00E668C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D72372" w:rsidRPr="00502F25" w:rsidRDefault="00D72372" w:rsidP="00E668CE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02F2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Основы для румбокса. Варианты оформления </w:t>
      </w:r>
    </w:p>
    <w:p w:rsidR="00D72372" w:rsidRDefault="00D72372" w:rsidP="00E668CE">
      <w:pPr>
        <w:pStyle w:val="NoSpacing"/>
        <w:rPr>
          <w:rFonts w:ascii="Times New Roman" w:hAnsi="Times New Roman" w:cs="Times New Roman"/>
          <w:sz w:val="28"/>
          <w:szCs w:val="28"/>
          <w:lang w:eastAsia="ru-RU"/>
        </w:rPr>
      </w:pPr>
      <w:r w:rsidRPr="00502F25">
        <w:rPr>
          <w:rFonts w:ascii="Times New Roman" w:hAnsi="Times New Roman" w:cs="Times New Roman"/>
          <w:sz w:val="28"/>
          <w:szCs w:val="28"/>
          <w:lang w:eastAsia="ru-RU"/>
        </w:rPr>
        <w:t>(фото из интернета, автор неизвестен)</w:t>
      </w:r>
    </w:p>
    <w:p w:rsidR="00D72372" w:rsidRPr="00502F25" w:rsidRDefault="00D72372" w:rsidP="00E668CE">
      <w:pPr>
        <w:pStyle w:val="NoSpacing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72372" w:rsidRPr="00502F25" w:rsidRDefault="00D72372" w:rsidP="00E668CE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D141DF">
        <w:rPr>
          <w:noProof/>
          <w:lang w:eastAsia="ru-RU"/>
        </w:rPr>
        <w:pict>
          <v:shape id="Рисунок 25" o:spid="_x0000_i1053" type="#_x0000_t75" alt="http://2.bp.blogspot.com/-zZsmAfX6M3g/Txh01oknQII/AAAAAAAAFKs/ksfmkM8_gBU/s1600/DSCN0138.JPG" style="width:273pt;height:194.25pt;visibility:visible">
            <v:imagedata r:id="rId43" o:title="" cropbottom="11873f" cropleft="9511f" cropright="3225f"/>
          </v:shape>
        </w:pict>
      </w:r>
      <w:r w:rsidRPr="00D141DF">
        <w:rPr>
          <w:noProof/>
          <w:lang w:eastAsia="ru-RU"/>
        </w:rPr>
        <w:pict>
          <v:shape id="Рисунок 26" o:spid="_x0000_i1054" type="#_x0000_t75" alt="http://s019.radikal.ru/i619/1203/91/9a100fb5416c.jpg" style="width:162.75pt;height:186pt;visibility:visible">
            <v:imagedata r:id="rId44" o:title="" croptop="3748f" cropbottom="7619f" cropleft="3086f" cropright="4260f"/>
          </v:shape>
        </w:pict>
      </w:r>
    </w:p>
    <w:p w:rsidR="00D72372" w:rsidRPr="00502F25" w:rsidRDefault="00D72372" w:rsidP="00E668C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D72372" w:rsidRPr="00502F25" w:rsidRDefault="00D72372" w:rsidP="00E668CE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D141DF">
        <w:rPr>
          <w:noProof/>
          <w:lang w:eastAsia="ru-RU"/>
        </w:rPr>
        <w:pict>
          <v:shape id="Рисунок 65" o:spid="_x0000_i1055" type="#_x0000_t75" alt="https://cs3.livemaster.ru/zhurnalfoto/9/1/b/141003165543.jpeg" style="width:126pt;height:187.5pt;visibility:visible">
            <v:imagedata r:id="rId45" o:title="" cropleft="6924f"/>
          </v:shape>
        </w:pict>
      </w:r>
      <w:r w:rsidRPr="00D141DF">
        <w:rPr>
          <w:noProof/>
          <w:lang w:eastAsia="ru-RU"/>
        </w:rPr>
        <w:pict>
          <v:shape id="Рисунок 66" o:spid="_x0000_i1056" type="#_x0000_t75" alt="http://data16.i.gallery.ru/albums/gallery/369180-74f90-80186075-m750x740-ua7129.jpg" style="width:137.25pt;height:187.5pt;visibility:visible">
            <v:imagedata r:id="rId46" o:title="" cropbottom="3832f" cropleft="5419f" cropright="6126f"/>
          </v:shape>
        </w:pict>
      </w:r>
      <w:r w:rsidRPr="00D141DF">
        <w:rPr>
          <w:noProof/>
          <w:lang w:eastAsia="ru-RU"/>
        </w:rPr>
        <w:pict>
          <v:shape id="Рисунок 67" o:spid="_x0000_i1057" type="#_x0000_t75" alt="http://mtdata.ru/u3/photoD66A/20129997028-0/original.jpg" style="width:162pt;height:186.75pt;visibility:visible">
            <v:imagedata r:id="rId47" o:title="" croptop="14075f" cropleft="1584f" cropright="3878f"/>
          </v:shape>
        </w:pict>
      </w:r>
    </w:p>
    <w:p w:rsidR="00D72372" w:rsidRPr="00502F25" w:rsidRDefault="00D72372" w:rsidP="00E668C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D72372" w:rsidRPr="00502F25" w:rsidRDefault="00D72372" w:rsidP="00E668CE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1DF">
        <w:rPr>
          <w:noProof/>
          <w:lang w:eastAsia="ru-RU"/>
        </w:rPr>
        <w:pict>
          <v:shape id="Рисунок 68" o:spid="_x0000_i1058" type="#_x0000_t75" alt="https://cs3.livemaster.ru/zhurnalfoto/7/0/2/141003165543.jpeg" style="width:117pt;height:156.75pt;visibility:visible">
            <v:imagedata r:id="rId48" o:title="" cropbottom="6373f" cropleft="6750f"/>
          </v:shape>
        </w:pict>
      </w:r>
      <w:r w:rsidRPr="00D141DF">
        <w:rPr>
          <w:noProof/>
          <w:lang w:eastAsia="ru-RU"/>
        </w:rPr>
        <w:pict>
          <v:shape id="Рисунок 69" o:spid="_x0000_i1059" type="#_x0000_t75" alt="https://cs3.livemaster.ru/zhurnalfoto/5/d/1/141003165543.jpeg" style="width:168.75pt;height:153pt;visibility:visible">
            <v:imagedata r:id="rId49" o:title="" cropbottom="3029f" cropleft="15654f" cropright="5502f"/>
          </v:shape>
        </w:pict>
      </w:r>
      <w:r w:rsidRPr="00D141DF">
        <w:rPr>
          <w:noProof/>
          <w:lang w:eastAsia="ru-RU"/>
        </w:rPr>
        <w:pict>
          <v:shape id="Рисунок 70" o:spid="_x0000_i1060" type="#_x0000_t75" alt="&amp;Kcy;&amp;ucy;&amp;kcy;&amp;ocy;&amp;lcy;&amp;softcy;&amp;ncy;&amp;ycy;&amp;jcy; &amp;dcy;&amp;ocy;&amp;mcy;&amp;icy;&amp;kcy; &amp;rcy;&amp;ucy;&amp;mcy;&amp;bcy;&amp;ocy;&amp;kcy;&amp;scy;" style="width:150pt;height:157.5pt;visibility:visible">
            <v:imagedata r:id="rId50" o:title=""/>
          </v:shape>
        </w:pict>
      </w:r>
      <w:r w:rsidRPr="00502F25">
        <w:rPr>
          <w:rFonts w:ascii="Times New Roman" w:hAnsi="Times New Roman" w:cs="Times New Roman"/>
          <w:sz w:val="28"/>
          <w:szCs w:val="28"/>
        </w:rPr>
        <w:br w:type="page"/>
      </w:r>
    </w:p>
    <w:p w:rsidR="00D72372" w:rsidRDefault="00D72372" w:rsidP="00E668CE">
      <w:pPr>
        <w:pStyle w:val="NoSpacing"/>
        <w:jc w:val="right"/>
        <w:rPr>
          <w:rFonts w:ascii="Times New Roman" w:hAnsi="Times New Roman" w:cs="Times New Roman"/>
          <w:sz w:val="28"/>
          <w:szCs w:val="28"/>
        </w:rPr>
      </w:pPr>
      <w:r w:rsidRPr="00502F25">
        <w:rPr>
          <w:rFonts w:ascii="Times New Roman" w:hAnsi="Times New Roman" w:cs="Times New Roman"/>
          <w:sz w:val="28"/>
          <w:szCs w:val="28"/>
        </w:rPr>
        <w:t>Приложение 3</w:t>
      </w:r>
    </w:p>
    <w:p w:rsidR="00D72372" w:rsidRPr="00530C0F" w:rsidRDefault="00D72372" w:rsidP="00E668CE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0C0F">
        <w:rPr>
          <w:rFonts w:ascii="Times New Roman" w:hAnsi="Times New Roman" w:cs="Times New Roman"/>
          <w:sz w:val="28"/>
          <w:szCs w:val="28"/>
        </w:rPr>
        <w:t>Деревенский стиль оформления кухни</w:t>
      </w:r>
    </w:p>
    <w:p w:rsidR="00D72372" w:rsidRPr="00530C0F" w:rsidRDefault="00D72372" w:rsidP="00E668CE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1" o:spid="_x0000_i1061" type="#_x0000_t75" style="width:210.75pt;height:141pt;visibility:visible">
            <v:imagedata r:id="rId51" o:title=""/>
          </v:shape>
        </w:pict>
      </w: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2" o:spid="_x0000_i1062" type="#_x0000_t75" style="width:216.75pt;height:141pt;visibility:visible">
            <v:imagedata r:id="rId52" o:title="" croptop="4977f" cropbottom="4144f" cropleft="6406f"/>
          </v:shape>
        </w:pict>
      </w:r>
    </w:p>
    <w:p w:rsidR="00D72372" w:rsidRPr="00530C0F" w:rsidRDefault="00D72372" w:rsidP="00E668CE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3" o:spid="_x0000_i1063" type="#_x0000_t75" style="width:144.75pt;height:156.75pt;visibility:visible">
            <v:imagedata r:id="rId53" o:title=""/>
          </v:shape>
        </w:pict>
      </w: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4" o:spid="_x0000_i1064" type="#_x0000_t75" style="width:129.75pt;height:154.5pt;visibility:visible">
            <v:imagedata r:id="rId54" o:title="" cropright="12280f"/>
          </v:shape>
        </w:pict>
      </w: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5" o:spid="_x0000_i1065" type="#_x0000_t75" style="width:140.25pt;height:157.5pt;visibility:visible">
            <v:imagedata r:id="rId55" o:title="" croptop="7717f" cropleft="15093f" cropright="2204f"/>
          </v:shape>
        </w:pict>
      </w:r>
    </w:p>
    <w:p w:rsidR="00D72372" w:rsidRPr="00530C0F" w:rsidRDefault="00D72372" w:rsidP="00E668CE">
      <w:pPr>
        <w:pStyle w:val="NoSpacing"/>
        <w:jc w:val="center"/>
      </w:pPr>
      <w:r w:rsidRPr="00D141DF">
        <w:rPr>
          <w:noProof/>
          <w:lang w:eastAsia="ru-RU"/>
        </w:rPr>
        <w:pict>
          <v:shape id="Рисунок 76" o:spid="_x0000_i1066" type="#_x0000_t75" style="width:213pt;height:150pt;visibility:visible">
            <v:imagedata r:id="rId56" o:title="" croptop="256f"/>
          </v:shape>
        </w:pict>
      </w:r>
      <w:r w:rsidRPr="00D141DF">
        <w:rPr>
          <w:noProof/>
          <w:lang w:eastAsia="ru-RU"/>
        </w:rPr>
        <w:pict>
          <v:shape id="Рисунок 77" o:spid="_x0000_i1067" type="#_x0000_t75" alt="http://static.construct-yourself.com/wp-content/uploads/2016/9/construction-24598.jpg" style="width:201pt;height:153pt;visibility:visible">
            <v:imagedata r:id="rId57" o:title=""/>
          </v:shape>
        </w:pict>
      </w:r>
      <w:r w:rsidRPr="00530C0F">
        <w:br w:type="page"/>
      </w:r>
    </w:p>
    <w:p w:rsidR="00D72372" w:rsidRDefault="00D72372" w:rsidP="00E668CE">
      <w:pPr>
        <w:pStyle w:val="NoSpacing"/>
        <w:jc w:val="right"/>
        <w:rPr>
          <w:rFonts w:ascii="Times New Roman" w:hAnsi="Times New Roman" w:cs="Times New Roman"/>
          <w:sz w:val="28"/>
          <w:szCs w:val="28"/>
        </w:rPr>
      </w:pPr>
      <w:r w:rsidRPr="00502F25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D72372" w:rsidRPr="00502F25" w:rsidRDefault="00D72372" w:rsidP="00E668CE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2F25">
        <w:rPr>
          <w:rFonts w:ascii="Times New Roman" w:hAnsi="Times New Roman" w:cs="Times New Roman"/>
          <w:b/>
          <w:bCs/>
          <w:sz w:val="28"/>
          <w:szCs w:val="28"/>
        </w:rPr>
        <w:t>Материал для изготовления румбокса</w:t>
      </w:r>
    </w:p>
    <w:p w:rsidR="00D72372" w:rsidRPr="00502F25" w:rsidRDefault="00D72372" w:rsidP="00E668CE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58" w:tooltip="&quot;Ссылка&quot; " w:history="1">
        <w:r w:rsidRPr="00167B01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pict>
            <v:shape id="Рисунок 78" o:spid="_x0000_i1068" type="#_x0000_t75" alt="Изображение" href="http://fotki.yandex.ru/users/katerina-mesheryakowa/view/99644" title="&quot;Ссылка&quot;" style="width:126pt;height:109.5pt;visibility:visible" o:button="t">
              <v:fill o:detectmouseclick="t"/>
              <v:imagedata r:id="rId59" o:title=""/>
            </v:shape>
          </w:pict>
        </w:r>
      </w:hyperlink>
      <w:hyperlink r:id="rId60" w:tooltip="&quot;Ссылка&quot; " w:history="1">
        <w:r w:rsidRPr="00167B01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pict>
            <v:shape id="Рисунок 79" o:spid="_x0000_i1069" type="#_x0000_t75" alt="Изображение" href="http://fotki.yandex.ru/users/katerina-mesheryakowa/view/99644" title="&quot;Ссылка&quot;" style="width:153pt;height:111.75pt;visibility:visible" o:button="t">
              <v:fill o:detectmouseclick="t"/>
              <v:imagedata r:id="rId61" o:title=""/>
            </v:shape>
          </w:pict>
        </w:r>
      </w:hyperlink>
      <w:hyperlink r:id="rId62" w:tooltip="&quot;Ссылка&quot; " w:history="1">
        <w:r w:rsidRPr="00167B01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pict>
            <v:shape id="Рисунок 80" o:spid="_x0000_i1070" type="#_x0000_t75" alt="Изображение" href="http://fotki.yandex.ru/users/katerina-mesheryakowa/view/99645" title="&quot;Ссылка&quot;" style="width:147pt;height:110.25pt;visibility:visible" o:button="t">
              <v:fill o:detectmouseclick="t"/>
              <v:imagedata r:id="rId63" o:title=""/>
            </v:shape>
          </w:pict>
        </w:r>
      </w:hyperlink>
      <w:r>
        <w:rPr>
          <w:rFonts w:ascii="Times New Roman" w:hAnsi="Times New Roman" w:cs="Times New Roman"/>
          <w:sz w:val="28"/>
          <w:szCs w:val="28"/>
        </w:rPr>
        <w:br/>
        <w:t xml:space="preserve">Фанера, </w:t>
      </w:r>
      <w:r w:rsidRPr="00502F25">
        <w:rPr>
          <w:rFonts w:ascii="Times New Roman" w:hAnsi="Times New Roman" w:cs="Times New Roman"/>
          <w:sz w:val="28"/>
          <w:szCs w:val="28"/>
        </w:rPr>
        <w:t>МДФ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02F25">
        <w:rPr>
          <w:rFonts w:ascii="Times New Roman" w:hAnsi="Times New Roman" w:cs="Times New Roman"/>
          <w:sz w:val="28"/>
          <w:szCs w:val="28"/>
        </w:rPr>
        <w:t>ДВП         Го</w:t>
      </w:r>
      <w:r>
        <w:rPr>
          <w:rFonts w:ascii="Times New Roman" w:hAnsi="Times New Roman" w:cs="Times New Roman"/>
          <w:sz w:val="28"/>
          <w:szCs w:val="28"/>
        </w:rPr>
        <w:t>фрокартон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02F25">
        <w:rPr>
          <w:rFonts w:ascii="Times New Roman" w:hAnsi="Times New Roman" w:cs="Times New Roman"/>
          <w:sz w:val="28"/>
          <w:szCs w:val="28"/>
        </w:rPr>
        <w:t>Пенокартон ПВХ</w:t>
      </w:r>
    </w:p>
    <w:p w:rsidR="00D72372" w:rsidRDefault="00D72372" w:rsidP="00E668CE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D141DF">
        <w:rPr>
          <w:noProof/>
          <w:lang w:eastAsia="ru-RU"/>
        </w:rPr>
        <w:pict>
          <v:shape id="Рисунок 81" o:spid="_x0000_i1071" type="#_x0000_t75" alt="http://scrapbook.kz/image/cache/catalog/products/CS/CS6901-800x800.jpg" style="width:112.5pt;height:148.5pt;visibility:visible">
            <v:imagedata r:id="rId64" o:title="" croptop="4648f" cropbottom="17187f" cropleft="18257f" cropright="11993f"/>
          </v:shape>
        </w:pict>
      </w:r>
      <w:r w:rsidRPr="00D141DF">
        <w:rPr>
          <w:noProof/>
          <w:lang w:eastAsia="ru-RU"/>
        </w:rPr>
        <w:pict>
          <v:shape id="Рисунок 82" o:spid="_x0000_i1072" type="#_x0000_t75" alt="https://i2.kancprice.ru/1/6045/60448129/afacdb/kraski-akrilovye-dekola-4-cv-banka-po-20ml-lak-krakelyurnyj-20ml-klej-20ml-9541254.png" style="width:169.5pt;height:103.5pt;visibility:visible">
            <v:imagedata r:id="rId65" o:title="" croptop="32122f" cropbottom="4396f" cropleft="15183f" cropright="683f"/>
          </v:shape>
        </w:pict>
      </w:r>
      <w:r w:rsidRPr="00D141DF">
        <w:rPr>
          <w:noProof/>
          <w:lang w:eastAsia="ru-RU"/>
        </w:rPr>
        <w:pict>
          <v:shape id="Рисунок 83" o:spid="_x0000_i1073" type="#_x0000_t75" alt="https://ru5.anyfad.com/items/t1@7db4ac14-93ec-4268-9bfd-fba3e2ed84d5/Polivinilacetatnyy-PVA-kley.jpg" style="width:50.25pt;height:148.5pt;visibility:visible">
            <v:imagedata r:id="rId66" o:title="" cropleft="22318f" cropright="22405f"/>
          </v:shape>
        </w:pict>
      </w:r>
      <w:r w:rsidRPr="00D141DF">
        <w:rPr>
          <w:noProof/>
          <w:lang w:eastAsia="ru-RU"/>
        </w:rPr>
        <w:pict>
          <v:shape id="Рисунок 84" o:spid="_x0000_i1074" type="#_x0000_t75" alt="http://eko-element.ru/img/p/4/1/6/416-tm_thickbox_default.jpg" style="width:61.5pt;height:147.75pt;visibility:visible">
            <v:imagedata r:id="rId67" o:title="" cropleft="19364f" cropright="19211f"/>
          </v:shape>
        </w:pict>
      </w:r>
    </w:p>
    <w:p w:rsidR="00D72372" w:rsidRDefault="00D72372" w:rsidP="00E668CE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502F25">
        <w:rPr>
          <w:rFonts w:ascii="Times New Roman" w:hAnsi="Times New Roman" w:cs="Times New Roman"/>
          <w:sz w:val="28"/>
          <w:szCs w:val="28"/>
        </w:rPr>
        <w:t>переплётный картон, акриловые крас</w:t>
      </w:r>
      <w:r>
        <w:rPr>
          <w:rFonts w:ascii="Times New Roman" w:hAnsi="Times New Roman" w:cs="Times New Roman"/>
          <w:sz w:val="28"/>
          <w:szCs w:val="28"/>
        </w:rPr>
        <w:t>ки, клей ПВА, клей ПВА «Момент»</w:t>
      </w:r>
    </w:p>
    <w:p w:rsidR="00D72372" w:rsidRDefault="00D72372" w:rsidP="00E668CE">
      <w:pPr>
        <w:pStyle w:val="NoSpacing"/>
        <w:rPr>
          <w:noProof/>
          <w:lang w:eastAsia="ru-RU"/>
        </w:rPr>
      </w:pPr>
    </w:p>
    <w:p w:rsidR="00D72372" w:rsidRDefault="00D72372" w:rsidP="00E668CE">
      <w:pPr>
        <w:pStyle w:val="NoSpacing"/>
        <w:rPr>
          <w:noProof/>
          <w:lang w:eastAsia="ru-RU"/>
        </w:rPr>
      </w:pPr>
    </w:p>
    <w:p w:rsidR="00D72372" w:rsidRPr="00502F25" w:rsidRDefault="00D72372" w:rsidP="00E668CE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Инструменты </w:t>
      </w:r>
      <w:r w:rsidRPr="00502F25">
        <w:rPr>
          <w:rFonts w:ascii="Times New Roman" w:hAnsi="Times New Roman" w:cs="Times New Roman"/>
          <w:b/>
          <w:bCs/>
          <w:sz w:val="28"/>
          <w:szCs w:val="28"/>
        </w:rPr>
        <w:t>для изготовления румбокса</w:t>
      </w:r>
    </w:p>
    <w:p w:rsidR="00D72372" w:rsidRDefault="00D72372" w:rsidP="00E668CE">
      <w:pPr>
        <w:pStyle w:val="NoSpacing"/>
        <w:rPr>
          <w:noProof/>
          <w:lang w:eastAsia="ru-RU"/>
        </w:rPr>
      </w:pPr>
    </w:p>
    <w:p w:rsidR="00D72372" w:rsidRDefault="00D72372" w:rsidP="00E668CE">
      <w:pPr>
        <w:pStyle w:val="NoSpacing"/>
        <w:tabs>
          <w:tab w:val="left" w:pos="7417"/>
        </w:tabs>
        <w:rPr>
          <w:noProof/>
          <w:lang w:eastAsia="ru-RU"/>
        </w:rPr>
      </w:pPr>
      <w:r w:rsidRPr="00D141DF">
        <w:rPr>
          <w:noProof/>
          <w:lang w:eastAsia="ru-RU"/>
        </w:rPr>
        <w:pict>
          <v:shape id="Рисунок 85" o:spid="_x0000_i1075" type="#_x0000_t75" alt="https://ph2.3sferi.com/blog-image/2116816.jpg" style="width:95.25pt;height:120pt;visibility:visible">
            <v:imagedata r:id="rId68" o:title="" croptop="5748f" cropbottom="5343f" cropleft="5519f" cropright="6823f"/>
          </v:shape>
        </w:pict>
      </w:r>
      <w:r w:rsidRPr="00D141DF">
        <w:rPr>
          <w:noProof/>
          <w:lang w:eastAsia="ru-RU"/>
        </w:rPr>
        <w:pict>
          <v:shape id="Рисунок 86" o:spid="_x0000_i1076" type="#_x0000_t75" alt="http://karandash116.ru/netcat_files/multifile/1-51aaf95d-3a43-11e7-953c-003048d35e8f_51aaf95f-3a43-11e7-953c-003048d35e8f.jpeg" style="width:112.5pt;height:123pt;visibility:visible">
            <v:imagedata r:id="rId69" o:title="" croptop="6597f" cropbottom="6342f" cropleft="4821f" cropright="4311f"/>
          </v:shape>
        </w:pict>
      </w:r>
      <w:r w:rsidRPr="00D141DF">
        <w:rPr>
          <w:noProof/>
          <w:lang w:eastAsia="ru-RU"/>
        </w:rPr>
        <w:pict>
          <v:shape id="Рисунок 87" o:spid="_x0000_i1077" type="#_x0000_t75" alt="https://cdnmedia.220-volt.ru/content/products/520/520365/images/original/_/1.jpeg" style="width:115.5pt;height:120.75pt;visibility:visible">
            <v:imagedata r:id="rId70" o:title=""/>
          </v:shape>
        </w:pict>
      </w:r>
      <w:r>
        <w:rPr>
          <w:noProof/>
          <w:lang w:eastAsia="ru-RU"/>
        </w:rPr>
        <w:tab/>
      </w:r>
      <w:r w:rsidRPr="00D141DF">
        <w:rPr>
          <w:noProof/>
          <w:lang w:eastAsia="ru-RU"/>
        </w:rPr>
        <w:pict>
          <v:shape id="Рисунок 88" o:spid="_x0000_i1078" type="#_x0000_t75" alt="https://svetelektro.net/images/stories/virtuemart/product/linyeyka_metallicheskaya_30sm_300mm.jpg" style="width:75.75pt;height:116.25pt;visibility:visible">
            <v:imagedata r:id="rId71" o:title="" croptop="6115f" cropbottom="19241f" cropleft="5335f" cropright="18573f"/>
          </v:shape>
        </w:pict>
      </w:r>
      <w:r>
        <w:rPr>
          <w:noProof/>
          <w:lang w:eastAsia="ru-RU"/>
        </w:rPr>
        <w:br w:type="page"/>
      </w:r>
    </w:p>
    <w:p w:rsidR="00D72372" w:rsidRDefault="00D72372" w:rsidP="00E668CE">
      <w:pPr>
        <w:pStyle w:val="NoSpacing"/>
        <w:jc w:val="right"/>
        <w:rPr>
          <w:rFonts w:ascii="Times New Roman" w:hAnsi="Times New Roman" w:cs="Times New Roman"/>
          <w:sz w:val="28"/>
          <w:szCs w:val="28"/>
        </w:rPr>
      </w:pPr>
      <w:r w:rsidRPr="00502F25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D72372" w:rsidRDefault="00D72372" w:rsidP="00E668CE">
      <w:pPr>
        <w:pStyle w:val="NoSpacing"/>
        <w:tabs>
          <w:tab w:val="left" w:pos="7417"/>
        </w:tabs>
        <w:rPr>
          <w:noProof/>
          <w:lang w:eastAsia="ru-RU"/>
        </w:rPr>
      </w:pPr>
    </w:p>
    <w:p w:rsidR="00D72372" w:rsidRPr="00502F25" w:rsidRDefault="00D72372" w:rsidP="00E668CE">
      <w:pPr>
        <w:pStyle w:val="NoSpacing"/>
        <w:tabs>
          <w:tab w:val="left" w:pos="7417"/>
        </w:tabs>
        <w:rPr>
          <w:noProof/>
          <w:lang w:eastAsia="ru-RU"/>
        </w:rPr>
      </w:pPr>
    </w:p>
    <w:p w:rsidR="00D72372" w:rsidRPr="00502F25" w:rsidRDefault="00D72372" w:rsidP="00E668CE">
      <w:pPr>
        <w:pStyle w:val="NoSpacing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02F25">
        <w:rPr>
          <w:rFonts w:ascii="Times New Roman" w:hAnsi="Times New Roman" w:cs="Times New Roman"/>
          <w:noProof/>
          <w:sz w:val="28"/>
          <w:szCs w:val="28"/>
        </w:rPr>
        <w:t>Варианты макета румбокса</w:t>
      </w:r>
    </w:p>
    <w:p w:rsidR="00D72372" w:rsidRDefault="00D72372" w:rsidP="00E668CE">
      <w:pPr>
        <w:pStyle w:val="NoSpacing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9" o:spid="_x0000_i1079" type="#_x0000_t75" alt="http://i.mosmebelkukol.ru/u/pic/56/466648300e11e3900aedd36e6b2996/-/IMG_1512.jpg" style="width:145.5pt;height:109.5pt;visibility:visible">
            <v:imagedata r:id="rId72" o:title="" croptop="2379f"/>
          </v:shape>
        </w:pict>
      </w: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90" o:spid="_x0000_i1080" type="#_x0000_t75" alt="http://i.mosmebelkukol.ru/u/pic/06/c192f8ac5811e2b5858e426f6b2996/-/IMG_0571_thumb.jpg" style="width:135pt;height:111pt;visibility:visible">
            <v:imagedata r:id="rId73" o:title="" croptop="4709f" cropbottom="10534f" cropleft="6262f" cropright="5716f"/>
          </v:shape>
        </w:pict>
      </w: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91" o:spid="_x0000_i1081" type="#_x0000_t75" alt="http://i.mosmebelkukol.ru/u/pic/c0/e58834305011e39ffd4344f3284aaa/-/IMG_1508.jpg" style="width:127.5pt;height:110.25pt;visibility:visible">
            <v:imagedata r:id="rId74" o:title="" croptop="5486f" cropright="4460f"/>
          </v:shape>
        </w:pict>
      </w:r>
    </w:p>
    <w:p w:rsidR="00D72372" w:rsidRPr="00B953C9" w:rsidRDefault="00D72372" w:rsidP="00E668CE">
      <w:pPr>
        <w:pStyle w:val="NoSpacing"/>
        <w:rPr>
          <w:rFonts w:ascii="Times New Roman" w:hAnsi="Times New Roman" w:cs="Times New Roman"/>
          <w:noProof/>
          <w:sz w:val="28"/>
          <w:szCs w:val="28"/>
        </w:rPr>
      </w:pPr>
      <w:r w:rsidRPr="00B953C9">
        <w:rPr>
          <w:rFonts w:ascii="Times New Roman" w:hAnsi="Times New Roman" w:cs="Times New Roman"/>
          <w:noProof/>
          <w:sz w:val="28"/>
          <w:szCs w:val="28"/>
        </w:rPr>
        <w:t>4 стены с окном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и с дверью       </w:t>
      </w:r>
      <w:r w:rsidRPr="00B953C9">
        <w:rPr>
          <w:rFonts w:ascii="Times New Roman" w:hAnsi="Times New Roman" w:cs="Times New Roman"/>
          <w:noProof/>
          <w:sz w:val="28"/>
          <w:szCs w:val="28"/>
        </w:rPr>
        <w:t xml:space="preserve"> 5 стен с окном 3 стены без окна</w:t>
      </w:r>
    </w:p>
    <w:p w:rsidR="00D72372" w:rsidRPr="00502F25" w:rsidRDefault="00D72372" w:rsidP="00E668CE">
      <w:pPr>
        <w:pStyle w:val="NoSpacing"/>
        <w:rPr>
          <w:rFonts w:ascii="Times New Roman" w:hAnsi="Times New Roman" w:cs="Times New Roman"/>
          <w:noProof/>
          <w:sz w:val="28"/>
          <w:szCs w:val="28"/>
        </w:rPr>
      </w:pPr>
    </w:p>
    <w:p w:rsidR="00D72372" w:rsidRPr="00502F25" w:rsidRDefault="00D72372" w:rsidP="00E668CE">
      <w:pPr>
        <w:pStyle w:val="NoSpacing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D72372" w:rsidRPr="00B953C9" w:rsidRDefault="00D72372" w:rsidP="00E668CE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953C9">
        <w:rPr>
          <w:rFonts w:ascii="Times New Roman" w:hAnsi="Times New Roman" w:cs="Times New Roman"/>
          <w:sz w:val="28"/>
          <w:szCs w:val="28"/>
          <w:lang w:eastAsia="ru-RU"/>
        </w:rPr>
        <w:t>Декор стен.</w:t>
      </w:r>
    </w:p>
    <w:p w:rsidR="00D72372" w:rsidRDefault="00D72372" w:rsidP="00E668CE">
      <w:pPr>
        <w:pStyle w:val="NoSpacing"/>
        <w:jc w:val="center"/>
        <w:rPr>
          <w:noProof/>
          <w:lang w:eastAsia="ru-RU"/>
        </w:rPr>
      </w:pPr>
      <w:r w:rsidRPr="00D141DF">
        <w:rPr>
          <w:noProof/>
          <w:lang w:eastAsia="ru-RU"/>
        </w:rPr>
        <w:pict>
          <v:shape id="Рисунок 92" o:spid="_x0000_i1082" type="#_x0000_t75" alt="https://cs2.livemaster.ru/storage/74/c1/d0ed57a459e5448bb91c59940ems--kukolnyj-dom-a-roombox-podium-9-for-installations-dollhouse-m.jpg" style="width:131.25pt;height:110.25pt;visibility:visible">
            <v:imagedata r:id="rId75" o:title="" croptop="5992f" cropbottom="2645f" cropleft="4699f" cropright="4064f"/>
          </v:shape>
        </w:pict>
      </w:r>
      <w:r w:rsidRPr="00D141DF">
        <w:rPr>
          <w:noProof/>
          <w:lang w:eastAsia="ru-RU"/>
        </w:rPr>
        <w:pict>
          <v:shape id="Рисунок 93" o:spid="_x0000_i1083" type="#_x0000_t75" alt="https://cs3.livemaster.ru/zhurnalfoto/4/2/9/120111164735.jpg" style="width:138pt;height:111pt;visibility:visible">
            <v:imagedata r:id="rId76" o:title=""/>
          </v:shape>
        </w:pict>
      </w:r>
      <w:hyperlink r:id="rId77" w:history="1">
        <w:r w:rsidRPr="00167B01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pict>
            <v:shape id="Рисунок 94" o:spid="_x0000_i1084" type="#_x0000_t75" alt="Rumboks-dlia-kukol-kak-sdelat-miniatiuru-13" href="http://zhenskie-uvlecheniya.ru/wp-content/uploads/2016/08/Rumboks-dlia-kukol-kak-sdelat-miniatiuru-13.j" style="width:135pt;height:112.5pt;visibility:visible" o:button="t">
              <v:fill o:detectmouseclick="t"/>
              <v:imagedata r:id="rId78" o:title=""/>
            </v:shape>
          </w:pict>
        </w:r>
      </w:hyperlink>
    </w:p>
    <w:p w:rsidR="00D72372" w:rsidRPr="00B953C9" w:rsidRDefault="00D72372" w:rsidP="00E668CE">
      <w:pPr>
        <w:pStyle w:val="NoSpacing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953C9">
        <w:rPr>
          <w:rFonts w:ascii="Times New Roman" w:hAnsi="Times New Roman" w:cs="Times New Roman"/>
          <w:noProof/>
          <w:sz w:val="28"/>
          <w:szCs w:val="28"/>
          <w:lang w:eastAsia="ru-RU"/>
        </w:rPr>
        <w:t>Обои с цветами Обои в полоску Обои однотонные</w:t>
      </w:r>
    </w:p>
    <w:p w:rsidR="00D72372" w:rsidRPr="00502F25" w:rsidRDefault="00D72372" w:rsidP="00E668CE">
      <w:pPr>
        <w:pStyle w:val="NoSpacing"/>
        <w:jc w:val="center"/>
        <w:rPr>
          <w:noProof/>
          <w:lang w:eastAsia="ru-RU"/>
        </w:rPr>
      </w:pPr>
    </w:p>
    <w:p w:rsidR="00D72372" w:rsidRPr="00B953C9" w:rsidRDefault="00D72372" w:rsidP="00E668CE">
      <w:pPr>
        <w:pStyle w:val="NoSpacing"/>
        <w:jc w:val="center"/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</w:pPr>
      <w:r w:rsidRPr="00B953C9"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  <w:t>Пол.</w:t>
      </w:r>
    </w:p>
    <w:p w:rsidR="00D72372" w:rsidRDefault="00D72372" w:rsidP="00E668CE">
      <w:pPr>
        <w:pStyle w:val="NoSpacing"/>
        <w:jc w:val="center"/>
        <w:rPr>
          <w:noProof/>
          <w:lang w:eastAsia="ru-RU"/>
        </w:rPr>
      </w:pPr>
      <w:r w:rsidRPr="00D141DF">
        <w:rPr>
          <w:noProof/>
          <w:lang w:eastAsia="ru-RU"/>
        </w:rPr>
        <w:pict>
          <v:shape id="Рисунок 98" o:spid="_x0000_i1085" type="#_x0000_t75" alt="http://4.bp.blogspot.com/-eQS_39PXXnw/Ujl_YDZgeOI/AAAAAAAAJEk/HluUCETeSC8/s1600/DSC_2011.JPG" style="width:147pt;height:108pt;visibility:visible">
            <v:imagedata r:id="rId79" o:title=""/>
          </v:shape>
        </w:pict>
      </w:r>
      <w:r w:rsidRPr="00D141DF">
        <w:rPr>
          <w:noProof/>
          <w:lang w:eastAsia="ru-RU"/>
        </w:rPr>
        <w:pict>
          <v:shape id="Рисунок 101" o:spid="_x0000_i1086" type="#_x0000_t75" alt="http://www.gradino.ru/files/kafel24/img/ariston-emperador.jpg" style="width:135.75pt;height:109.5pt;visibility:visible">
            <v:imagedata r:id="rId80" o:title=""/>
          </v:shape>
        </w:pict>
      </w:r>
      <w:r w:rsidRPr="00D141DF">
        <w:rPr>
          <w:noProof/>
          <w:lang w:eastAsia="ru-RU"/>
        </w:rPr>
        <w:pict>
          <v:shape id="Рисунок 102" o:spid="_x0000_i1087" type="#_x0000_t75" alt="https://avatars.mds.yandex.net/get-marketpic/241976/market_HLTnWHQ357EJc2Pnxcl9YQ/orig" style="width:135pt;height:105.75pt;visibility:visible">
            <v:imagedata r:id="rId81" o:title="" cropbottom="19256f" cropright="9359f"/>
          </v:shape>
        </w:pict>
      </w:r>
    </w:p>
    <w:p w:rsidR="00D72372" w:rsidRPr="00801947" w:rsidRDefault="00D72372" w:rsidP="00E668CE">
      <w:pPr>
        <w:pStyle w:val="NoSpacing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019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Пол из линеек Пол из самоклеющей пленки Линолеум </w:t>
      </w:r>
      <w:r w:rsidRPr="00801947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D72372" w:rsidRPr="00502F25" w:rsidRDefault="00D72372" w:rsidP="00E668CE">
      <w:pPr>
        <w:pStyle w:val="NoSpacing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02F25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D72372" w:rsidRPr="00151FF2" w:rsidRDefault="00D72372" w:rsidP="00E668CE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FF2">
        <w:rPr>
          <w:rFonts w:ascii="Times New Roman" w:hAnsi="Times New Roman" w:cs="Times New Roman"/>
          <w:sz w:val="28"/>
          <w:szCs w:val="28"/>
        </w:rPr>
        <w:t>Румбокс – «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51FF2">
        <w:rPr>
          <w:rFonts w:ascii="Times New Roman" w:hAnsi="Times New Roman" w:cs="Times New Roman"/>
          <w:sz w:val="28"/>
          <w:szCs w:val="28"/>
        </w:rPr>
        <w:t>ухня в деревенском стиле»</w:t>
      </w:r>
    </w:p>
    <w:p w:rsidR="00D72372" w:rsidRPr="00B74E4A" w:rsidRDefault="00D72372" w:rsidP="00E668CE">
      <w:pPr>
        <w:pStyle w:val="NoSpacing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4E4A">
        <w:rPr>
          <w:rFonts w:ascii="Times New Roman" w:hAnsi="Times New Roman" w:cs="Times New Roman"/>
          <w:sz w:val="28"/>
          <w:szCs w:val="28"/>
        </w:rPr>
        <w:t>Вытяжка</w:t>
      </w:r>
    </w:p>
    <w:p w:rsidR="00D72372" w:rsidRPr="00B74E4A" w:rsidRDefault="00D72372" w:rsidP="00E668CE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03" o:spid="_x0000_i1088" type="#_x0000_t75" style="width:132pt;height:82.5pt;visibility:visible">
            <v:imagedata r:id="rId82" o:title="" croptop="8521f" cropbottom="17740f" cropleft="1890f" cropright="9448f"/>
          </v:shape>
        </w:pict>
      </w: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04" o:spid="_x0000_i1089" type="#_x0000_t75" style="width:147.75pt;height:82.5pt;visibility:visible">
            <v:imagedata r:id="rId83" o:title="" croptop="11558f" cropbottom="10451f" cropleft="7011f" cropright="13189f"/>
          </v:shape>
        </w:pict>
      </w: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05" o:spid="_x0000_i1090" type="#_x0000_t75" style="width:141pt;height:81pt;visibility:visible">
            <v:imagedata r:id="rId84" o:title="" croptop="10196f" cropbottom="11720f" cropleft="2335f"/>
          </v:shape>
        </w:pict>
      </w:r>
      <w:r w:rsidRPr="00167B0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108" o:spid="_x0000_i1091" type="#_x0000_t75" style="width:131.25pt;height:101.25pt;visibility:visible">
            <v:imagedata r:id="rId85" o:title="" cropbottom="33755f" cropleft="1949f" cropright="8625f"/>
          </v:shape>
        </w:pict>
      </w: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09" o:spid="_x0000_i1092" type="#_x0000_t75" style="width:174.75pt;height:102pt;visibility:visible">
            <v:imagedata r:id="rId86" o:title="" croptop="11151f" cropbottom="5175f" cropleft="2212f"/>
          </v:shape>
        </w:pict>
      </w:r>
    </w:p>
    <w:p w:rsidR="00D72372" w:rsidRPr="00B74E4A" w:rsidRDefault="00D72372" w:rsidP="00E668CE">
      <w:pPr>
        <w:pStyle w:val="NoSpacing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74E4A">
        <w:rPr>
          <w:rFonts w:ascii="Times New Roman" w:hAnsi="Times New Roman" w:cs="Times New Roman"/>
          <w:noProof/>
          <w:sz w:val="28"/>
          <w:szCs w:val="28"/>
          <w:lang w:eastAsia="ru-RU"/>
        </w:rPr>
        <w:t>Стол для приготовления еды</w:t>
      </w:r>
    </w:p>
    <w:p w:rsidR="00D72372" w:rsidRDefault="00D72372" w:rsidP="00E668CE">
      <w:pPr>
        <w:jc w:val="center"/>
        <w:rPr>
          <w:noProof/>
          <w:lang w:eastAsia="ru-RU"/>
        </w:rPr>
      </w:pPr>
      <w:r w:rsidRPr="00D141DF">
        <w:rPr>
          <w:noProof/>
          <w:lang w:eastAsia="ru-RU"/>
        </w:rPr>
        <w:pict>
          <v:shape id="Рисунок 110" o:spid="_x0000_i1093" type="#_x0000_t75" style="width:87pt;height:82.5pt;visibility:visible">
            <v:imagedata r:id="rId87" o:title="" croptop="5134f" cropbottom="6433f" cropleft="5797f" cropright="5363f"/>
          </v:shape>
        </w:pict>
      </w:r>
      <w:r w:rsidRPr="00D141DF">
        <w:rPr>
          <w:noProof/>
          <w:lang w:eastAsia="ru-RU"/>
        </w:rPr>
        <w:pict>
          <v:shape id="Рисунок 111" o:spid="_x0000_i1094" type="#_x0000_t75" style="width:87.75pt;height:80.25pt;rotation:90;visibility:visible">
            <v:imagedata r:id="rId88" o:title="" croptop="6720f" cropbottom="4724f" cropleft="12907f" cropright="8139f"/>
          </v:shape>
        </w:pict>
      </w:r>
      <w:r w:rsidRPr="00D141DF">
        <w:rPr>
          <w:noProof/>
          <w:lang w:eastAsia="ru-RU"/>
        </w:rPr>
        <w:pict>
          <v:shape id="Рисунок 112" o:spid="_x0000_i1095" type="#_x0000_t75" style="width:92.25pt;height:80.25pt;rotation:90;visibility:visible">
            <v:imagedata r:id="rId89" o:title="" croptop="10141f" cropbottom="3708f" cropleft="15504f" cropright="5231f"/>
          </v:shape>
        </w:pict>
      </w:r>
      <w:r w:rsidRPr="00D141DF">
        <w:rPr>
          <w:noProof/>
          <w:lang w:eastAsia="ru-RU"/>
        </w:rPr>
        <w:pict>
          <v:shape id="Рисунок 113" o:spid="_x0000_i1096" type="#_x0000_t75" style="width:92.25pt;height:87.75pt;rotation:90;visibility:visible">
            <v:imagedata r:id="rId90" o:title="" croptop="10434f" cropbottom="7925f" cropleft="16559f" cropright="8356f"/>
          </v:shape>
        </w:pict>
      </w:r>
      <w:r w:rsidRPr="00D141DF">
        <w:rPr>
          <w:noProof/>
          <w:lang w:eastAsia="ru-RU"/>
        </w:rPr>
        <w:pict>
          <v:shape id="Рисунок 114" o:spid="_x0000_i1097" type="#_x0000_t75" style="width:89.25pt;height:88.5pt;rotation:90;visibility:visible">
            <v:imagedata r:id="rId91" o:title="" croptop="5717f" cropbottom="8704f" cropleft="19734f" cropright="10865f"/>
          </v:shape>
        </w:pict>
      </w:r>
    </w:p>
    <w:p w:rsidR="00D72372" w:rsidRPr="00151FF2" w:rsidRDefault="00D72372" w:rsidP="00E668C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51FF2">
        <w:rPr>
          <w:rFonts w:ascii="Times New Roman" w:hAnsi="Times New Roman" w:cs="Times New Roman"/>
          <w:noProof/>
          <w:sz w:val="28"/>
          <w:szCs w:val="28"/>
          <w:lang w:eastAsia="ru-RU"/>
        </w:rPr>
        <w:t>Шкаф для продуктов</w:t>
      </w:r>
    </w:p>
    <w:p w:rsidR="00D72372" w:rsidRDefault="00D72372" w:rsidP="00E668C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141DF">
        <w:rPr>
          <w:noProof/>
          <w:lang w:eastAsia="ru-RU"/>
        </w:rPr>
        <w:pict>
          <v:shape id="Рисунок 115" o:spid="_x0000_i1098" type="#_x0000_t75" style="width:153.75pt;height:95.25pt;visibility:visible">
            <v:imagedata r:id="rId92" o:title="" croptop="19305f" cropbottom="10147f" cropright="550f"/>
          </v:shape>
        </w:pict>
      </w:r>
      <w:r w:rsidRPr="00D141DF">
        <w:rPr>
          <w:noProof/>
          <w:lang w:eastAsia="ru-RU"/>
        </w:rPr>
        <w:pict>
          <v:shape id="Рисунок 116" o:spid="_x0000_i1099" type="#_x0000_t75" style="width:159pt;height:132.75pt;visibility:visible">
            <v:imagedata r:id="rId93" o:title="" croptop="7867f" cropleft="4505f" cropright="2431f"/>
          </v:shape>
        </w:pict>
      </w:r>
      <w:r w:rsidRPr="00D141DF">
        <w:rPr>
          <w:noProof/>
          <w:lang w:eastAsia="ru-RU"/>
        </w:rPr>
        <w:pict>
          <v:shape id="Рисунок 117" o:spid="_x0000_i1100" type="#_x0000_t75" style="width:126.75pt;height:135.75pt;visibility:visible">
            <v:imagedata r:id="rId94" o:title="" croptop="11692f" cropbottom="7789f" cropleft="17545f" cropright="15497f"/>
          </v:shape>
        </w:pict>
      </w:r>
    </w:p>
    <w:p w:rsidR="00D72372" w:rsidRDefault="00D72372" w:rsidP="00E668C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Обеденный стол и скамья</w:t>
      </w:r>
    </w:p>
    <w:p w:rsidR="00D72372" w:rsidRDefault="00D72372" w:rsidP="00E668C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18" o:spid="_x0000_i1101" type="#_x0000_t75" style="width:105pt;height:115.5pt;visibility:visible">
            <v:imagedata r:id="rId95" o:title="" croptop="6541f" cropleft="13731f" cropright="8954f"/>
          </v:shape>
        </w:pict>
      </w:r>
      <w:r w:rsidRPr="00D141DF">
        <w:rPr>
          <w:noProof/>
          <w:lang w:eastAsia="ru-RU"/>
        </w:rPr>
        <w:pict>
          <v:shape id="Рисунок 119" o:spid="_x0000_i1102" type="#_x0000_t75" style="width:182.25pt;height:114.75pt;visibility:visible">
            <v:imagedata r:id="rId96" o:title="" croptop="17628f" cropbottom="4110f" cropleft="8566f" cropright="8133f"/>
          </v:shape>
        </w:pict>
      </w: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20" o:spid="_x0000_i1103" type="#_x0000_t75" style="width:147pt;height:115.5pt;visibility:visible">
            <v:imagedata r:id="rId97" o:title="" croptop="25012f" cropleft="8027f" cropright="12278f"/>
          </v:shape>
        </w:pict>
      </w:r>
    </w:p>
    <w:p w:rsidR="00D72372" w:rsidRDefault="00D72372" w:rsidP="00E668C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Общий вид кухни</w:t>
      </w:r>
    </w:p>
    <w:p w:rsidR="00D72372" w:rsidRDefault="00D72372" w:rsidP="00E668C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67B01">
        <w:rPr>
          <w:rFonts w:ascii="Times New Roman" w:hAnsi="Times New Roman" w:cs="Times New Roman"/>
          <w:noProof/>
          <w:color w:val="C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121" o:spid="_x0000_i1104" type="#_x0000_t75" style="width:376.5pt;height:234.75pt;visibility:visible">
            <v:imagedata r:id="rId98" o:title="" croptop="8536f" cropbottom="8393f" cropleft="2930f" cropright="3546f"/>
          </v:shape>
        </w:pict>
      </w:r>
    </w:p>
    <w:p w:rsidR="00D72372" w:rsidRPr="003C3876" w:rsidRDefault="00D72372" w:rsidP="00E668C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22" o:spid="_x0000_i1105" type="#_x0000_t75" style="width:145.5pt;height:181.5pt;visibility:visible">
            <v:imagedata r:id="rId99" o:title="" cropbottom="4476f"/>
          </v:shape>
        </w:pict>
      </w:r>
      <w:r w:rsidRPr="00167B0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23" o:spid="_x0000_i1106" type="#_x0000_t75" style="width:223.5pt;height:181.5pt;visibility:visible">
            <v:imagedata r:id="rId100" o:title=""/>
          </v:shape>
        </w:pict>
      </w:r>
    </w:p>
    <w:p w:rsidR="00D72372" w:rsidRPr="00FA5940" w:rsidRDefault="00D72372" w:rsidP="00E668CE">
      <w:pPr>
        <w:pStyle w:val="NoSpacing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7B01">
        <w:rPr>
          <w:rFonts w:ascii="Times New Roman" w:hAnsi="Times New Roman" w:cs="Times New Roman"/>
          <w:noProof/>
          <w:color w:val="C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124" o:spid="_x0000_i1107" type="#_x0000_t75" style="width:379.5pt;height:216.75pt;visibility:visible">
            <v:imagedata r:id="rId101" o:title="" croptop="24144f" cropbottom="1382f" cropleft="5078f" cropright="7396f"/>
          </v:shape>
        </w:pict>
      </w:r>
      <w:bookmarkStart w:id="0" w:name="_GoBack"/>
      <w:bookmarkEnd w:id="0"/>
    </w:p>
    <w:p w:rsidR="00D72372" w:rsidRPr="00C60DC5" w:rsidRDefault="00D72372" w:rsidP="00E668CE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72372" w:rsidRPr="00C60DC5" w:rsidSect="00802710">
      <w:footerReference w:type="default" r:id="rId10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2372" w:rsidRDefault="00D72372" w:rsidP="00072382">
      <w:pPr>
        <w:spacing w:after="0" w:line="240" w:lineRule="auto"/>
      </w:pPr>
      <w:r>
        <w:separator/>
      </w:r>
    </w:p>
  </w:endnote>
  <w:endnote w:type="continuationSeparator" w:id="1">
    <w:p w:rsidR="00D72372" w:rsidRDefault="00D72372" w:rsidP="00072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372" w:rsidRDefault="00D72372">
    <w:pPr>
      <w:pStyle w:val="Footer"/>
      <w:jc w:val="right"/>
    </w:pPr>
    <w:fldSimple w:instr="PAGE   \* MERGEFORMAT">
      <w:r>
        <w:rPr>
          <w:noProof/>
        </w:rPr>
        <w:t>28</w:t>
      </w:r>
    </w:fldSimple>
  </w:p>
  <w:p w:rsidR="00D72372" w:rsidRDefault="00D7237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2372" w:rsidRDefault="00D72372" w:rsidP="00072382">
      <w:pPr>
        <w:spacing w:after="0" w:line="240" w:lineRule="auto"/>
      </w:pPr>
      <w:r>
        <w:separator/>
      </w:r>
    </w:p>
  </w:footnote>
  <w:footnote w:type="continuationSeparator" w:id="1">
    <w:p w:rsidR="00D72372" w:rsidRDefault="00D72372" w:rsidP="000723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E13A7"/>
    <w:multiLevelType w:val="hybridMultilevel"/>
    <w:tmpl w:val="F80221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FFC448F"/>
    <w:multiLevelType w:val="hybridMultilevel"/>
    <w:tmpl w:val="D1400674"/>
    <w:lvl w:ilvl="0" w:tplc="F49A53D2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nsid w:val="203A7A29"/>
    <w:multiLevelType w:val="hybridMultilevel"/>
    <w:tmpl w:val="941445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5031243"/>
    <w:multiLevelType w:val="hybridMultilevel"/>
    <w:tmpl w:val="6F7C43BC"/>
    <w:lvl w:ilvl="0" w:tplc="DA9A06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53771C"/>
    <w:multiLevelType w:val="hybridMultilevel"/>
    <w:tmpl w:val="637C235A"/>
    <w:lvl w:ilvl="0" w:tplc="F49A53D2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>
    <w:nsid w:val="3A1B5997"/>
    <w:multiLevelType w:val="hybridMultilevel"/>
    <w:tmpl w:val="580086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BF96E74"/>
    <w:multiLevelType w:val="hybridMultilevel"/>
    <w:tmpl w:val="488A6A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C000427"/>
    <w:multiLevelType w:val="hybridMultilevel"/>
    <w:tmpl w:val="D188C7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>
    <w:nsid w:val="47972884"/>
    <w:multiLevelType w:val="hybridMultilevel"/>
    <w:tmpl w:val="042EC7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>
    <w:nsid w:val="4BA24466"/>
    <w:multiLevelType w:val="hybridMultilevel"/>
    <w:tmpl w:val="717E73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23339B0"/>
    <w:multiLevelType w:val="hybridMultilevel"/>
    <w:tmpl w:val="9062725A"/>
    <w:lvl w:ilvl="0" w:tplc="01DCA680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446406E"/>
    <w:multiLevelType w:val="hybridMultilevel"/>
    <w:tmpl w:val="FB42AC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7C449DB"/>
    <w:multiLevelType w:val="hybridMultilevel"/>
    <w:tmpl w:val="380483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DA5540B"/>
    <w:multiLevelType w:val="hybridMultilevel"/>
    <w:tmpl w:val="8AAE9D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2291876"/>
    <w:multiLevelType w:val="hybridMultilevel"/>
    <w:tmpl w:val="397A4C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>
    <w:nsid w:val="650D6E20"/>
    <w:multiLevelType w:val="hybridMultilevel"/>
    <w:tmpl w:val="398AB3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6017724"/>
    <w:multiLevelType w:val="hybridMultilevel"/>
    <w:tmpl w:val="CF404C30"/>
    <w:lvl w:ilvl="0" w:tplc="F49A53D2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7">
    <w:nsid w:val="6D082770"/>
    <w:multiLevelType w:val="hybridMultilevel"/>
    <w:tmpl w:val="7BA02B36"/>
    <w:lvl w:ilvl="0" w:tplc="F49A53D2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8">
    <w:nsid w:val="73276CF0"/>
    <w:multiLevelType w:val="hybridMultilevel"/>
    <w:tmpl w:val="EE90AF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813373A"/>
    <w:multiLevelType w:val="hybridMultilevel"/>
    <w:tmpl w:val="E968E2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14"/>
  </w:num>
  <w:num w:numId="3">
    <w:abstractNumId w:val="10"/>
  </w:num>
  <w:num w:numId="4">
    <w:abstractNumId w:val="8"/>
  </w:num>
  <w:num w:numId="5">
    <w:abstractNumId w:val="19"/>
  </w:num>
  <w:num w:numId="6">
    <w:abstractNumId w:val="7"/>
  </w:num>
  <w:num w:numId="7">
    <w:abstractNumId w:val="9"/>
  </w:num>
  <w:num w:numId="8">
    <w:abstractNumId w:val="11"/>
  </w:num>
  <w:num w:numId="9">
    <w:abstractNumId w:val="3"/>
  </w:num>
  <w:num w:numId="10">
    <w:abstractNumId w:val="0"/>
  </w:num>
  <w:num w:numId="11">
    <w:abstractNumId w:val="16"/>
  </w:num>
  <w:num w:numId="12">
    <w:abstractNumId w:val="15"/>
  </w:num>
  <w:num w:numId="13">
    <w:abstractNumId w:val="6"/>
  </w:num>
  <w:num w:numId="14">
    <w:abstractNumId w:val="17"/>
  </w:num>
  <w:num w:numId="15">
    <w:abstractNumId w:val="1"/>
  </w:num>
  <w:num w:numId="16">
    <w:abstractNumId w:val="4"/>
  </w:num>
  <w:num w:numId="17">
    <w:abstractNumId w:val="5"/>
  </w:num>
  <w:num w:numId="18">
    <w:abstractNumId w:val="13"/>
  </w:num>
  <w:num w:numId="19">
    <w:abstractNumId w:val="18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2877"/>
    <w:rsid w:val="00005C0B"/>
    <w:rsid w:val="00010F18"/>
    <w:rsid w:val="00020D6B"/>
    <w:rsid w:val="00022898"/>
    <w:rsid w:val="00024B77"/>
    <w:rsid w:val="000262FD"/>
    <w:rsid w:val="000309F4"/>
    <w:rsid w:val="0003397A"/>
    <w:rsid w:val="00033D7E"/>
    <w:rsid w:val="00045DDF"/>
    <w:rsid w:val="000508AA"/>
    <w:rsid w:val="00053718"/>
    <w:rsid w:val="00053D40"/>
    <w:rsid w:val="00055CE7"/>
    <w:rsid w:val="00056DE1"/>
    <w:rsid w:val="00062D49"/>
    <w:rsid w:val="00063A9D"/>
    <w:rsid w:val="0006768E"/>
    <w:rsid w:val="00072382"/>
    <w:rsid w:val="00072CA6"/>
    <w:rsid w:val="0007757C"/>
    <w:rsid w:val="000803F0"/>
    <w:rsid w:val="000839D8"/>
    <w:rsid w:val="000A0906"/>
    <w:rsid w:val="000A298C"/>
    <w:rsid w:val="000A66B6"/>
    <w:rsid w:val="000B44BB"/>
    <w:rsid w:val="000B6443"/>
    <w:rsid w:val="000C417A"/>
    <w:rsid w:val="000C53C3"/>
    <w:rsid w:val="000C63CE"/>
    <w:rsid w:val="000D11B9"/>
    <w:rsid w:val="000D7145"/>
    <w:rsid w:val="000E3152"/>
    <w:rsid w:val="000F1590"/>
    <w:rsid w:val="0010341F"/>
    <w:rsid w:val="00107B53"/>
    <w:rsid w:val="00110740"/>
    <w:rsid w:val="00115888"/>
    <w:rsid w:val="00120EE4"/>
    <w:rsid w:val="0012689B"/>
    <w:rsid w:val="00131EF3"/>
    <w:rsid w:val="00143FE5"/>
    <w:rsid w:val="00151FF2"/>
    <w:rsid w:val="00156A28"/>
    <w:rsid w:val="00157065"/>
    <w:rsid w:val="00157478"/>
    <w:rsid w:val="00162279"/>
    <w:rsid w:val="0016463C"/>
    <w:rsid w:val="001662B7"/>
    <w:rsid w:val="0016680C"/>
    <w:rsid w:val="00167B01"/>
    <w:rsid w:val="001749B9"/>
    <w:rsid w:val="001837C1"/>
    <w:rsid w:val="00185119"/>
    <w:rsid w:val="00191446"/>
    <w:rsid w:val="0019323D"/>
    <w:rsid w:val="001979AD"/>
    <w:rsid w:val="001B0D94"/>
    <w:rsid w:val="001B1193"/>
    <w:rsid w:val="001B399A"/>
    <w:rsid w:val="001B47D7"/>
    <w:rsid w:val="001C398D"/>
    <w:rsid w:val="001C4732"/>
    <w:rsid w:val="001C495C"/>
    <w:rsid w:val="001D191C"/>
    <w:rsid w:val="001D1C62"/>
    <w:rsid w:val="001E58C4"/>
    <w:rsid w:val="001F0FAB"/>
    <w:rsid w:val="001F4305"/>
    <w:rsid w:val="001F7D0B"/>
    <w:rsid w:val="00203D2B"/>
    <w:rsid w:val="00211E24"/>
    <w:rsid w:val="002143B1"/>
    <w:rsid w:val="002145B4"/>
    <w:rsid w:val="00215520"/>
    <w:rsid w:val="002201C2"/>
    <w:rsid w:val="00234110"/>
    <w:rsid w:val="00234B09"/>
    <w:rsid w:val="002372F3"/>
    <w:rsid w:val="00240507"/>
    <w:rsid w:val="0024313E"/>
    <w:rsid w:val="00251F6F"/>
    <w:rsid w:val="002568EE"/>
    <w:rsid w:val="00282E88"/>
    <w:rsid w:val="00286046"/>
    <w:rsid w:val="00286617"/>
    <w:rsid w:val="00291DE6"/>
    <w:rsid w:val="00292A37"/>
    <w:rsid w:val="00292AA7"/>
    <w:rsid w:val="00294D09"/>
    <w:rsid w:val="0029678F"/>
    <w:rsid w:val="002968E3"/>
    <w:rsid w:val="00296D40"/>
    <w:rsid w:val="002A51F8"/>
    <w:rsid w:val="002A57BD"/>
    <w:rsid w:val="002B2989"/>
    <w:rsid w:val="002B4334"/>
    <w:rsid w:val="002C3540"/>
    <w:rsid w:val="002C4F41"/>
    <w:rsid w:val="002C62CA"/>
    <w:rsid w:val="002C63C0"/>
    <w:rsid w:val="002C7676"/>
    <w:rsid w:val="002C777F"/>
    <w:rsid w:val="002D4A45"/>
    <w:rsid w:val="002D524F"/>
    <w:rsid w:val="002D76CB"/>
    <w:rsid w:val="002E2CB9"/>
    <w:rsid w:val="002E5E65"/>
    <w:rsid w:val="002F05E4"/>
    <w:rsid w:val="002F0C62"/>
    <w:rsid w:val="003027CF"/>
    <w:rsid w:val="00304605"/>
    <w:rsid w:val="003053D4"/>
    <w:rsid w:val="003060FE"/>
    <w:rsid w:val="00307F9F"/>
    <w:rsid w:val="003100B2"/>
    <w:rsid w:val="003107EB"/>
    <w:rsid w:val="00315955"/>
    <w:rsid w:val="00315C56"/>
    <w:rsid w:val="003160EE"/>
    <w:rsid w:val="00317531"/>
    <w:rsid w:val="00317705"/>
    <w:rsid w:val="00331708"/>
    <w:rsid w:val="00332E0B"/>
    <w:rsid w:val="00335513"/>
    <w:rsid w:val="0033692C"/>
    <w:rsid w:val="003376A0"/>
    <w:rsid w:val="0034410C"/>
    <w:rsid w:val="00346BAF"/>
    <w:rsid w:val="003503B0"/>
    <w:rsid w:val="00350B36"/>
    <w:rsid w:val="00352603"/>
    <w:rsid w:val="0035729E"/>
    <w:rsid w:val="00361115"/>
    <w:rsid w:val="00361C11"/>
    <w:rsid w:val="003628A9"/>
    <w:rsid w:val="00363A28"/>
    <w:rsid w:val="003650CF"/>
    <w:rsid w:val="0037047F"/>
    <w:rsid w:val="00371AD1"/>
    <w:rsid w:val="0037237B"/>
    <w:rsid w:val="0037245E"/>
    <w:rsid w:val="0038307F"/>
    <w:rsid w:val="0039682E"/>
    <w:rsid w:val="00396CC3"/>
    <w:rsid w:val="003A7510"/>
    <w:rsid w:val="003A795E"/>
    <w:rsid w:val="003B046C"/>
    <w:rsid w:val="003B2B95"/>
    <w:rsid w:val="003B44F1"/>
    <w:rsid w:val="003B5239"/>
    <w:rsid w:val="003B7F87"/>
    <w:rsid w:val="003C3876"/>
    <w:rsid w:val="003D5B1C"/>
    <w:rsid w:val="003D76F3"/>
    <w:rsid w:val="003F0E16"/>
    <w:rsid w:val="00400B47"/>
    <w:rsid w:val="00401066"/>
    <w:rsid w:val="00427779"/>
    <w:rsid w:val="004305CA"/>
    <w:rsid w:val="004334F5"/>
    <w:rsid w:val="00435F55"/>
    <w:rsid w:val="004407BB"/>
    <w:rsid w:val="004479D2"/>
    <w:rsid w:val="00454C32"/>
    <w:rsid w:val="00455FF0"/>
    <w:rsid w:val="0046104C"/>
    <w:rsid w:val="004706E2"/>
    <w:rsid w:val="004763D7"/>
    <w:rsid w:val="00476443"/>
    <w:rsid w:val="004A1B0A"/>
    <w:rsid w:val="004A1F6E"/>
    <w:rsid w:val="004A26CE"/>
    <w:rsid w:val="004A39B7"/>
    <w:rsid w:val="004B065A"/>
    <w:rsid w:val="004C23F8"/>
    <w:rsid w:val="004C7C15"/>
    <w:rsid w:val="004D001D"/>
    <w:rsid w:val="004D19EC"/>
    <w:rsid w:val="004D6AAE"/>
    <w:rsid w:val="004E481D"/>
    <w:rsid w:val="00502E0D"/>
    <w:rsid w:val="00502F25"/>
    <w:rsid w:val="005036F6"/>
    <w:rsid w:val="00504B85"/>
    <w:rsid w:val="00506977"/>
    <w:rsid w:val="00510212"/>
    <w:rsid w:val="00512E32"/>
    <w:rsid w:val="0052773F"/>
    <w:rsid w:val="00530C0F"/>
    <w:rsid w:val="0053147C"/>
    <w:rsid w:val="0053511C"/>
    <w:rsid w:val="00540A87"/>
    <w:rsid w:val="005462FD"/>
    <w:rsid w:val="00547F30"/>
    <w:rsid w:val="005531FA"/>
    <w:rsid w:val="00557175"/>
    <w:rsid w:val="00557CCC"/>
    <w:rsid w:val="00557D56"/>
    <w:rsid w:val="005623AB"/>
    <w:rsid w:val="00571B97"/>
    <w:rsid w:val="00573911"/>
    <w:rsid w:val="005745F3"/>
    <w:rsid w:val="00575098"/>
    <w:rsid w:val="005765EA"/>
    <w:rsid w:val="005772F8"/>
    <w:rsid w:val="005773D0"/>
    <w:rsid w:val="00580886"/>
    <w:rsid w:val="00587872"/>
    <w:rsid w:val="00587EA7"/>
    <w:rsid w:val="00593F10"/>
    <w:rsid w:val="0059465D"/>
    <w:rsid w:val="005949CC"/>
    <w:rsid w:val="00596540"/>
    <w:rsid w:val="005A2D31"/>
    <w:rsid w:val="005B0D2D"/>
    <w:rsid w:val="005B1239"/>
    <w:rsid w:val="005B6ABF"/>
    <w:rsid w:val="005B6D73"/>
    <w:rsid w:val="005C02A4"/>
    <w:rsid w:val="005C09BD"/>
    <w:rsid w:val="005C26CD"/>
    <w:rsid w:val="005D1D27"/>
    <w:rsid w:val="005D6F0B"/>
    <w:rsid w:val="005E5871"/>
    <w:rsid w:val="005E6041"/>
    <w:rsid w:val="005E6A96"/>
    <w:rsid w:val="005F2D72"/>
    <w:rsid w:val="005F54D5"/>
    <w:rsid w:val="00607658"/>
    <w:rsid w:val="0061398A"/>
    <w:rsid w:val="0061430D"/>
    <w:rsid w:val="00621F50"/>
    <w:rsid w:val="00623634"/>
    <w:rsid w:val="00624B87"/>
    <w:rsid w:val="00633BE6"/>
    <w:rsid w:val="00635DB8"/>
    <w:rsid w:val="0063611D"/>
    <w:rsid w:val="006433F2"/>
    <w:rsid w:val="0065433A"/>
    <w:rsid w:val="006574E4"/>
    <w:rsid w:val="00661A2C"/>
    <w:rsid w:val="00663375"/>
    <w:rsid w:val="00663464"/>
    <w:rsid w:val="0066428C"/>
    <w:rsid w:val="006646BC"/>
    <w:rsid w:val="00674F69"/>
    <w:rsid w:val="006756D8"/>
    <w:rsid w:val="00675D21"/>
    <w:rsid w:val="006813F6"/>
    <w:rsid w:val="006922DF"/>
    <w:rsid w:val="00696F54"/>
    <w:rsid w:val="006A2FC6"/>
    <w:rsid w:val="006A678F"/>
    <w:rsid w:val="006B1B37"/>
    <w:rsid w:val="006B5250"/>
    <w:rsid w:val="006C2877"/>
    <w:rsid w:val="006C4FD2"/>
    <w:rsid w:val="006C5B92"/>
    <w:rsid w:val="006C5C19"/>
    <w:rsid w:val="006C7B31"/>
    <w:rsid w:val="006D31E1"/>
    <w:rsid w:val="006D3A4E"/>
    <w:rsid w:val="006D58AD"/>
    <w:rsid w:val="006E6674"/>
    <w:rsid w:val="006F381A"/>
    <w:rsid w:val="006F45CD"/>
    <w:rsid w:val="006F4E56"/>
    <w:rsid w:val="00701559"/>
    <w:rsid w:val="00717E38"/>
    <w:rsid w:val="00721FB6"/>
    <w:rsid w:val="00726945"/>
    <w:rsid w:val="00730B04"/>
    <w:rsid w:val="00734465"/>
    <w:rsid w:val="00734E6B"/>
    <w:rsid w:val="007471A8"/>
    <w:rsid w:val="007520D1"/>
    <w:rsid w:val="0076263A"/>
    <w:rsid w:val="00762C37"/>
    <w:rsid w:val="00774829"/>
    <w:rsid w:val="00774AEE"/>
    <w:rsid w:val="00785913"/>
    <w:rsid w:val="00786922"/>
    <w:rsid w:val="007A14C6"/>
    <w:rsid w:val="007A1E7F"/>
    <w:rsid w:val="007A4FFB"/>
    <w:rsid w:val="007A5B5A"/>
    <w:rsid w:val="007B01BA"/>
    <w:rsid w:val="007C6F50"/>
    <w:rsid w:val="007E6516"/>
    <w:rsid w:val="007E7027"/>
    <w:rsid w:val="007E73AB"/>
    <w:rsid w:val="007F1431"/>
    <w:rsid w:val="00800297"/>
    <w:rsid w:val="0080078A"/>
    <w:rsid w:val="00800EEA"/>
    <w:rsid w:val="00801947"/>
    <w:rsid w:val="008019D2"/>
    <w:rsid w:val="00802710"/>
    <w:rsid w:val="0080768E"/>
    <w:rsid w:val="00810894"/>
    <w:rsid w:val="00810A83"/>
    <w:rsid w:val="008132A3"/>
    <w:rsid w:val="008137C6"/>
    <w:rsid w:val="008139BE"/>
    <w:rsid w:val="00817408"/>
    <w:rsid w:val="00821535"/>
    <w:rsid w:val="00835BE8"/>
    <w:rsid w:val="00841344"/>
    <w:rsid w:val="008464FF"/>
    <w:rsid w:val="00846B10"/>
    <w:rsid w:val="00851B44"/>
    <w:rsid w:val="00854510"/>
    <w:rsid w:val="008575E1"/>
    <w:rsid w:val="0086575B"/>
    <w:rsid w:val="00865FCC"/>
    <w:rsid w:val="00875E5A"/>
    <w:rsid w:val="008860F5"/>
    <w:rsid w:val="0089410E"/>
    <w:rsid w:val="008B0532"/>
    <w:rsid w:val="008B5381"/>
    <w:rsid w:val="008C17ED"/>
    <w:rsid w:val="008D207F"/>
    <w:rsid w:val="008E0C9C"/>
    <w:rsid w:val="008E33F7"/>
    <w:rsid w:val="008E72FD"/>
    <w:rsid w:val="008F2300"/>
    <w:rsid w:val="008F6BA7"/>
    <w:rsid w:val="00903873"/>
    <w:rsid w:val="0090638B"/>
    <w:rsid w:val="009077BA"/>
    <w:rsid w:val="009078B3"/>
    <w:rsid w:val="00910C63"/>
    <w:rsid w:val="009114F5"/>
    <w:rsid w:val="00912DDC"/>
    <w:rsid w:val="00913668"/>
    <w:rsid w:val="00922F8B"/>
    <w:rsid w:val="00924964"/>
    <w:rsid w:val="00925652"/>
    <w:rsid w:val="00933136"/>
    <w:rsid w:val="00937E36"/>
    <w:rsid w:val="009431C4"/>
    <w:rsid w:val="009467C0"/>
    <w:rsid w:val="009500A3"/>
    <w:rsid w:val="00951E3D"/>
    <w:rsid w:val="009533E8"/>
    <w:rsid w:val="009553E5"/>
    <w:rsid w:val="00960675"/>
    <w:rsid w:val="00971145"/>
    <w:rsid w:val="00971DF0"/>
    <w:rsid w:val="009761C4"/>
    <w:rsid w:val="0098015E"/>
    <w:rsid w:val="0098318C"/>
    <w:rsid w:val="0098707E"/>
    <w:rsid w:val="00990305"/>
    <w:rsid w:val="0099243E"/>
    <w:rsid w:val="009937CD"/>
    <w:rsid w:val="00995460"/>
    <w:rsid w:val="009962DE"/>
    <w:rsid w:val="00997F3D"/>
    <w:rsid w:val="009A4711"/>
    <w:rsid w:val="009B0419"/>
    <w:rsid w:val="009B383C"/>
    <w:rsid w:val="009B3C07"/>
    <w:rsid w:val="009C0831"/>
    <w:rsid w:val="009C2F9F"/>
    <w:rsid w:val="009D1A59"/>
    <w:rsid w:val="009D20EC"/>
    <w:rsid w:val="009D4EB2"/>
    <w:rsid w:val="009E062C"/>
    <w:rsid w:val="009E6ED5"/>
    <w:rsid w:val="009F23F3"/>
    <w:rsid w:val="00A0423E"/>
    <w:rsid w:val="00A10E63"/>
    <w:rsid w:val="00A1258C"/>
    <w:rsid w:val="00A2463B"/>
    <w:rsid w:val="00A2504B"/>
    <w:rsid w:val="00A25357"/>
    <w:rsid w:val="00A27287"/>
    <w:rsid w:val="00A31334"/>
    <w:rsid w:val="00A339F4"/>
    <w:rsid w:val="00A356A7"/>
    <w:rsid w:val="00A44339"/>
    <w:rsid w:val="00A44433"/>
    <w:rsid w:val="00A463EB"/>
    <w:rsid w:val="00A47CB5"/>
    <w:rsid w:val="00A55E17"/>
    <w:rsid w:val="00A606F1"/>
    <w:rsid w:val="00A60A26"/>
    <w:rsid w:val="00A71EE6"/>
    <w:rsid w:val="00A74441"/>
    <w:rsid w:val="00A75EB3"/>
    <w:rsid w:val="00A8203C"/>
    <w:rsid w:val="00A92A86"/>
    <w:rsid w:val="00A93A5D"/>
    <w:rsid w:val="00A954FD"/>
    <w:rsid w:val="00AA0E33"/>
    <w:rsid w:val="00AA363A"/>
    <w:rsid w:val="00AB1236"/>
    <w:rsid w:val="00AB3F34"/>
    <w:rsid w:val="00AB5603"/>
    <w:rsid w:val="00AC032C"/>
    <w:rsid w:val="00AC0F48"/>
    <w:rsid w:val="00AC5A56"/>
    <w:rsid w:val="00AC6666"/>
    <w:rsid w:val="00AD0438"/>
    <w:rsid w:val="00AD2CB6"/>
    <w:rsid w:val="00AD720A"/>
    <w:rsid w:val="00AE3BEF"/>
    <w:rsid w:val="00AE6314"/>
    <w:rsid w:val="00AE695E"/>
    <w:rsid w:val="00AF044F"/>
    <w:rsid w:val="00AF72C4"/>
    <w:rsid w:val="00AF7D21"/>
    <w:rsid w:val="00B065D9"/>
    <w:rsid w:val="00B10C93"/>
    <w:rsid w:val="00B12BA9"/>
    <w:rsid w:val="00B13FC0"/>
    <w:rsid w:val="00B16963"/>
    <w:rsid w:val="00B1755A"/>
    <w:rsid w:val="00B26433"/>
    <w:rsid w:val="00B26851"/>
    <w:rsid w:val="00B26AE3"/>
    <w:rsid w:val="00B26F26"/>
    <w:rsid w:val="00B274A3"/>
    <w:rsid w:val="00B3025B"/>
    <w:rsid w:val="00B3605E"/>
    <w:rsid w:val="00B37442"/>
    <w:rsid w:val="00B44A8C"/>
    <w:rsid w:val="00B52005"/>
    <w:rsid w:val="00B545F5"/>
    <w:rsid w:val="00B616FD"/>
    <w:rsid w:val="00B634D6"/>
    <w:rsid w:val="00B65C2E"/>
    <w:rsid w:val="00B72398"/>
    <w:rsid w:val="00B74E4A"/>
    <w:rsid w:val="00B77B9A"/>
    <w:rsid w:val="00B8005C"/>
    <w:rsid w:val="00B84BC7"/>
    <w:rsid w:val="00B93950"/>
    <w:rsid w:val="00B953C9"/>
    <w:rsid w:val="00B9792D"/>
    <w:rsid w:val="00BA0F13"/>
    <w:rsid w:val="00BA1062"/>
    <w:rsid w:val="00BA12E9"/>
    <w:rsid w:val="00BA58C0"/>
    <w:rsid w:val="00BA76D4"/>
    <w:rsid w:val="00BB2253"/>
    <w:rsid w:val="00BB6EBA"/>
    <w:rsid w:val="00BC5905"/>
    <w:rsid w:val="00BD22E2"/>
    <w:rsid w:val="00BE2DF6"/>
    <w:rsid w:val="00BE3966"/>
    <w:rsid w:val="00BF0103"/>
    <w:rsid w:val="00BF1C8A"/>
    <w:rsid w:val="00BF3618"/>
    <w:rsid w:val="00BF4A65"/>
    <w:rsid w:val="00BF4CE9"/>
    <w:rsid w:val="00BF5AA1"/>
    <w:rsid w:val="00C11209"/>
    <w:rsid w:val="00C12A47"/>
    <w:rsid w:val="00C1689A"/>
    <w:rsid w:val="00C20E45"/>
    <w:rsid w:val="00C27E11"/>
    <w:rsid w:val="00C34EEB"/>
    <w:rsid w:val="00C4380B"/>
    <w:rsid w:val="00C50EF8"/>
    <w:rsid w:val="00C60C40"/>
    <w:rsid w:val="00C60DC5"/>
    <w:rsid w:val="00C6406E"/>
    <w:rsid w:val="00C67C63"/>
    <w:rsid w:val="00C70122"/>
    <w:rsid w:val="00C70463"/>
    <w:rsid w:val="00C710EA"/>
    <w:rsid w:val="00C71A0E"/>
    <w:rsid w:val="00C73574"/>
    <w:rsid w:val="00C74CE4"/>
    <w:rsid w:val="00C86878"/>
    <w:rsid w:val="00C954C2"/>
    <w:rsid w:val="00C97732"/>
    <w:rsid w:val="00C979B5"/>
    <w:rsid w:val="00CA2536"/>
    <w:rsid w:val="00CB0CB0"/>
    <w:rsid w:val="00CB2CBE"/>
    <w:rsid w:val="00CB32BA"/>
    <w:rsid w:val="00CB4893"/>
    <w:rsid w:val="00CB5AB7"/>
    <w:rsid w:val="00CB7FDA"/>
    <w:rsid w:val="00CD23D0"/>
    <w:rsid w:val="00CD3894"/>
    <w:rsid w:val="00CD4D25"/>
    <w:rsid w:val="00CD6BB3"/>
    <w:rsid w:val="00CE0FA4"/>
    <w:rsid w:val="00CE126C"/>
    <w:rsid w:val="00CF1B46"/>
    <w:rsid w:val="00D0165E"/>
    <w:rsid w:val="00D06489"/>
    <w:rsid w:val="00D12709"/>
    <w:rsid w:val="00D132D3"/>
    <w:rsid w:val="00D13CA0"/>
    <w:rsid w:val="00D141DF"/>
    <w:rsid w:val="00D208B6"/>
    <w:rsid w:val="00D22E6A"/>
    <w:rsid w:val="00D23C14"/>
    <w:rsid w:val="00D23FCC"/>
    <w:rsid w:val="00D25914"/>
    <w:rsid w:val="00D316E0"/>
    <w:rsid w:val="00D31E5B"/>
    <w:rsid w:val="00D32405"/>
    <w:rsid w:val="00D329CB"/>
    <w:rsid w:val="00D32E49"/>
    <w:rsid w:val="00D354FE"/>
    <w:rsid w:val="00D35A87"/>
    <w:rsid w:val="00D40A79"/>
    <w:rsid w:val="00D460C9"/>
    <w:rsid w:val="00D4713E"/>
    <w:rsid w:val="00D60DD1"/>
    <w:rsid w:val="00D65257"/>
    <w:rsid w:val="00D6681E"/>
    <w:rsid w:val="00D66F88"/>
    <w:rsid w:val="00D70705"/>
    <w:rsid w:val="00D70FFA"/>
    <w:rsid w:val="00D72372"/>
    <w:rsid w:val="00D76494"/>
    <w:rsid w:val="00D77ABA"/>
    <w:rsid w:val="00D80444"/>
    <w:rsid w:val="00D80F65"/>
    <w:rsid w:val="00D86AE1"/>
    <w:rsid w:val="00D904B7"/>
    <w:rsid w:val="00DA064A"/>
    <w:rsid w:val="00DA67BD"/>
    <w:rsid w:val="00DB08F4"/>
    <w:rsid w:val="00DC2DC2"/>
    <w:rsid w:val="00DC6F66"/>
    <w:rsid w:val="00DD2B57"/>
    <w:rsid w:val="00DE1741"/>
    <w:rsid w:val="00DE351F"/>
    <w:rsid w:val="00DF1AB5"/>
    <w:rsid w:val="00DF6D4F"/>
    <w:rsid w:val="00E00825"/>
    <w:rsid w:val="00E03863"/>
    <w:rsid w:val="00E07808"/>
    <w:rsid w:val="00E11509"/>
    <w:rsid w:val="00E177C4"/>
    <w:rsid w:val="00E2034A"/>
    <w:rsid w:val="00E20520"/>
    <w:rsid w:val="00E21241"/>
    <w:rsid w:val="00E23E3E"/>
    <w:rsid w:val="00E3027E"/>
    <w:rsid w:val="00E30AE2"/>
    <w:rsid w:val="00E34901"/>
    <w:rsid w:val="00E35E23"/>
    <w:rsid w:val="00E429EA"/>
    <w:rsid w:val="00E4759D"/>
    <w:rsid w:val="00E572A6"/>
    <w:rsid w:val="00E665DB"/>
    <w:rsid w:val="00E668CE"/>
    <w:rsid w:val="00E716F4"/>
    <w:rsid w:val="00E7196E"/>
    <w:rsid w:val="00E7373B"/>
    <w:rsid w:val="00E74EEB"/>
    <w:rsid w:val="00E7728A"/>
    <w:rsid w:val="00E77469"/>
    <w:rsid w:val="00E801CD"/>
    <w:rsid w:val="00E838AE"/>
    <w:rsid w:val="00E84D18"/>
    <w:rsid w:val="00E90DEB"/>
    <w:rsid w:val="00E972D5"/>
    <w:rsid w:val="00E978B2"/>
    <w:rsid w:val="00E97F82"/>
    <w:rsid w:val="00EA3DBD"/>
    <w:rsid w:val="00EB4054"/>
    <w:rsid w:val="00EB4EBA"/>
    <w:rsid w:val="00EC1BE7"/>
    <w:rsid w:val="00EC2B5B"/>
    <w:rsid w:val="00EC7CDC"/>
    <w:rsid w:val="00EE2849"/>
    <w:rsid w:val="00EF1DC7"/>
    <w:rsid w:val="00EF5A8E"/>
    <w:rsid w:val="00F05397"/>
    <w:rsid w:val="00F05D2A"/>
    <w:rsid w:val="00F07B00"/>
    <w:rsid w:val="00F10189"/>
    <w:rsid w:val="00F1523A"/>
    <w:rsid w:val="00F20D96"/>
    <w:rsid w:val="00F2353E"/>
    <w:rsid w:val="00F23C70"/>
    <w:rsid w:val="00F24B96"/>
    <w:rsid w:val="00F25FF4"/>
    <w:rsid w:val="00F353FF"/>
    <w:rsid w:val="00F4007A"/>
    <w:rsid w:val="00F4319E"/>
    <w:rsid w:val="00F47140"/>
    <w:rsid w:val="00F476E3"/>
    <w:rsid w:val="00F5004C"/>
    <w:rsid w:val="00F5223E"/>
    <w:rsid w:val="00F54090"/>
    <w:rsid w:val="00F54753"/>
    <w:rsid w:val="00F605D4"/>
    <w:rsid w:val="00F668B9"/>
    <w:rsid w:val="00F70087"/>
    <w:rsid w:val="00F71846"/>
    <w:rsid w:val="00F80140"/>
    <w:rsid w:val="00F906D9"/>
    <w:rsid w:val="00F9246B"/>
    <w:rsid w:val="00F92CB1"/>
    <w:rsid w:val="00FA1A09"/>
    <w:rsid w:val="00FA376D"/>
    <w:rsid w:val="00FA5940"/>
    <w:rsid w:val="00FA65A3"/>
    <w:rsid w:val="00FB4871"/>
    <w:rsid w:val="00FB56CC"/>
    <w:rsid w:val="00FB7FDD"/>
    <w:rsid w:val="00FC0EC2"/>
    <w:rsid w:val="00FC205F"/>
    <w:rsid w:val="00FC376A"/>
    <w:rsid w:val="00FD2AE2"/>
    <w:rsid w:val="00FD78A0"/>
    <w:rsid w:val="00FE16C9"/>
    <w:rsid w:val="00FE218E"/>
    <w:rsid w:val="00FE446B"/>
    <w:rsid w:val="00FE606B"/>
    <w:rsid w:val="00FE7165"/>
    <w:rsid w:val="00FF0FDB"/>
    <w:rsid w:val="00FF2516"/>
    <w:rsid w:val="00FF300F"/>
    <w:rsid w:val="00FF5680"/>
    <w:rsid w:val="00FF7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863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96D40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E2CB9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72398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44A8C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96D40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E2CB9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72398"/>
    <w:rPr>
      <w:rFonts w:ascii="Cambria" w:hAnsi="Cambria" w:cs="Cambria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B44A8C"/>
    <w:rPr>
      <w:rFonts w:ascii="Cambria" w:hAnsi="Cambria" w:cs="Cambria"/>
      <w:b/>
      <w:bCs/>
      <w:i/>
      <w:iCs/>
      <w:color w:val="4F81BD"/>
    </w:rPr>
  </w:style>
  <w:style w:type="paragraph" w:styleId="NoSpacing">
    <w:name w:val="No Spacing"/>
    <w:uiPriority w:val="99"/>
    <w:qFormat/>
    <w:rsid w:val="00296D40"/>
    <w:rPr>
      <w:rFonts w:cs="Calibri"/>
      <w:lang w:eastAsia="en-US"/>
    </w:rPr>
  </w:style>
  <w:style w:type="character" w:styleId="Hyperlink">
    <w:name w:val="Hyperlink"/>
    <w:basedOn w:val="DefaultParagraphFont"/>
    <w:uiPriority w:val="99"/>
    <w:rsid w:val="00296D40"/>
    <w:rPr>
      <w:color w:val="0000FF"/>
      <w:u w:val="single"/>
    </w:rPr>
  </w:style>
  <w:style w:type="paragraph" w:styleId="NormalWeb">
    <w:name w:val="Normal (Web)"/>
    <w:basedOn w:val="Normal"/>
    <w:uiPriority w:val="99"/>
    <w:rsid w:val="00E07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E07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0780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A8203C"/>
    <w:rPr>
      <w:b/>
      <w:bCs/>
    </w:rPr>
  </w:style>
  <w:style w:type="character" w:customStyle="1" w:styleId="butback">
    <w:name w:val="butback"/>
    <w:basedOn w:val="DefaultParagraphFont"/>
    <w:uiPriority w:val="99"/>
    <w:rsid w:val="003B44F1"/>
  </w:style>
  <w:style w:type="character" w:customStyle="1" w:styleId="submenu-table">
    <w:name w:val="submenu-table"/>
    <w:basedOn w:val="DefaultParagraphFont"/>
    <w:uiPriority w:val="99"/>
    <w:rsid w:val="003B44F1"/>
  </w:style>
  <w:style w:type="character" w:styleId="Emphasis">
    <w:name w:val="Emphasis"/>
    <w:basedOn w:val="DefaultParagraphFont"/>
    <w:uiPriority w:val="99"/>
    <w:qFormat/>
    <w:rsid w:val="00AB1236"/>
    <w:rPr>
      <w:i/>
      <w:iCs/>
    </w:rPr>
  </w:style>
  <w:style w:type="paragraph" w:styleId="ListParagraph">
    <w:name w:val="List Paragraph"/>
    <w:basedOn w:val="Normal"/>
    <w:uiPriority w:val="99"/>
    <w:qFormat/>
    <w:rsid w:val="0029678F"/>
    <w:pPr>
      <w:ind w:left="720"/>
    </w:pPr>
  </w:style>
  <w:style w:type="paragraph" w:styleId="Header">
    <w:name w:val="header"/>
    <w:basedOn w:val="Normal"/>
    <w:link w:val="HeaderChar"/>
    <w:uiPriority w:val="99"/>
    <w:rsid w:val="00072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72382"/>
  </w:style>
  <w:style w:type="paragraph" w:styleId="Footer">
    <w:name w:val="footer"/>
    <w:basedOn w:val="Normal"/>
    <w:link w:val="FooterChar"/>
    <w:uiPriority w:val="99"/>
    <w:rsid w:val="00072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72382"/>
  </w:style>
  <w:style w:type="character" w:styleId="FollowedHyperlink">
    <w:name w:val="FollowedHyperlink"/>
    <w:basedOn w:val="DefaultParagraphFont"/>
    <w:uiPriority w:val="99"/>
    <w:semiHidden/>
    <w:rsid w:val="006C4FD2"/>
    <w:rPr>
      <w:color w:val="800080"/>
      <w:u w:val="single"/>
    </w:rPr>
  </w:style>
  <w:style w:type="character" w:customStyle="1" w:styleId="w">
    <w:name w:val="w"/>
    <w:basedOn w:val="DefaultParagraphFont"/>
    <w:uiPriority w:val="99"/>
    <w:rsid w:val="00557175"/>
  </w:style>
  <w:style w:type="character" w:customStyle="1" w:styleId="b-materialitemitalic">
    <w:name w:val="b-material__item_italic"/>
    <w:basedOn w:val="DefaultParagraphFont"/>
    <w:uiPriority w:val="99"/>
    <w:rsid w:val="00D460C9"/>
  </w:style>
  <w:style w:type="table" w:styleId="TableGrid">
    <w:name w:val="Table Grid"/>
    <w:basedOn w:val="TableNormal"/>
    <w:uiPriority w:val="99"/>
    <w:rsid w:val="00063A9D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ew-small">
    <w:name w:val="new-small"/>
    <w:basedOn w:val="DefaultParagraphFont"/>
    <w:uiPriority w:val="99"/>
    <w:rsid w:val="002C62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385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5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5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5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5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5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8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3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5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5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5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385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5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5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5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5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5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7" Type="http://schemas.openxmlformats.org/officeDocument/2006/relationships/image" Target="media/image1.jpeg"/><Relationship Id="rId71" Type="http://schemas.openxmlformats.org/officeDocument/2006/relationships/image" Target="media/image62.jpeg"/><Relationship Id="rId92" Type="http://schemas.openxmlformats.org/officeDocument/2006/relationships/image" Target="media/image8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hyperlink" Target="http://fotki.yandex.ru/users/katerina-mesheryakowa/view/996446/" TargetMode="External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69.jpeg"/><Relationship Id="rId87" Type="http://schemas.openxmlformats.org/officeDocument/2006/relationships/image" Target="media/image77.jpeg"/><Relationship Id="rId102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82" Type="http://schemas.openxmlformats.org/officeDocument/2006/relationships/image" Target="media/image72.jpeg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hyperlink" Target="http://zhenskie-uvlecheniya.ru/wp-content/uploads/2016/08/Rumboks-dlia-kukol-kak-sdelat-miniatiuru-13.jpg" TargetMode="External"/><Relationship Id="rId100" Type="http://schemas.openxmlformats.org/officeDocument/2006/relationships/image" Target="media/image9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3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image" Target="media/image83.png"/><Relationship Id="rId98" Type="http://schemas.openxmlformats.org/officeDocument/2006/relationships/image" Target="media/image88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2.jpeg"/><Relationship Id="rId67" Type="http://schemas.openxmlformats.org/officeDocument/2006/relationships/image" Target="media/image58.jpeg"/><Relationship Id="rId103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hyperlink" Target="http://fotki.yandex.ru/users/katerina-mesheryakowa/view/996450/" TargetMode="External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hyperlink" Target="http://fotki.yandex.ru/users/katerina-mesheryakowa/view/996444/" TargetMode="External"/><Relationship Id="rId65" Type="http://schemas.openxmlformats.org/officeDocument/2006/relationships/image" Target="media/image56.png"/><Relationship Id="rId73" Type="http://schemas.openxmlformats.org/officeDocument/2006/relationships/image" Target="media/image64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67.jpeg"/><Relationship Id="rId97" Type="http://schemas.openxmlformats.org/officeDocument/2006/relationships/image" Target="media/image87.jpe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1566</TotalTime>
  <Pages>28</Pages>
  <Words>3531</Words>
  <Characters>20129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Мечта</dc:creator>
  <cp:keywords/>
  <dc:description/>
  <cp:lastModifiedBy>Owl</cp:lastModifiedBy>
  <cp:revision>38</cp:revision>
  <cp:lastPrinted>2017-02-13T09:11:00Z</cp:lastPrinted>
  <dcterms:created xsi:type="dcterms:W3CDTF">2018-03-08T16:21:00Z</dcterms:created>
  <dcterms:modified xsi:type="dcterms:W3CDTF">2018-04-30T17:04:00Z</dcterms:modified>
</cp:coreProperties>
</file>